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190"/>
        <w:gridCol w:w="2823"/>
        <w:gridCol w:w="1839"/>
        <w:gridCol w:w="2841"/>
      </w:tblGrid>
      <w:tr w:rsidR="0090596C" w:rsidRPr="000E4507" w14:paraId="7C64D2F4" w14:textId="77777777" w:rsidTr="000D0A68">
        <w:tc>
          <w:tcPr>
            <w:tcW w:w="5000" w:type="pct"/>
            <w:gridSpan w:val="5"/>
            <w:shd w:val="clear" w:color="auto" w:fill="305496"/>
          </w:tcPr>
          <w:p w14:paraId="5C5322A4" w14:textId="551DA4A2" w:rsidR="00650259" w:rsidRPr="000E4507" w:rsidRDefault="00E1646E" w:rsidP="0090596C">
            <w:pPr>
              <w:pStyle w:val="Heading1"/>
              <w:rPr>
                <w:rFonts w:ascii="Arkam" w:hAnsi="Arkam"/>
                <w:b w:val="0"/>
                <w:bCs/>
                <w:sz w:val="24"/>
                <w:szCs w:val="24"/>
              </w:rPr>
            </w:pPr>
            <w:r w:rsidRPr="000E4507">
              <w:rPr>
                <w:rFonts w:ascii="Arkam" w:hAnsi="Arkam"/>
                <w:b w:val="0"/>
                <w:bCs/>
                <w:sz w:val="24"/>
                <w:szCs w:val="24"/>
              </w:rPr>
              <w:t xml:space="preserve">Coordonnées </w:t>
            </w:r>
            <w:r w:rsidR="00A75E8A" w:rsidRPr="000E4507">
              <w:rPr>
                <w:rFonts w:ascii="Arkam" w:hAnsi="Arkam"/>
                <w:b w:val="0"/>
                <w:bCs/>
                <w:sz w:val="24"/>
                <w:szCs w:val="24"/>
              </w:rPr>
              <w:t>Propriétaire demandeur</w:t>
            </w:r>
          </w:p>
        </w:tc>
      </w:tr>
      <w:tr w:rsidR="001040C0" w:rsidRPr="000E4507" w14:paraId="5D09F7EA" w14:textId="77777777" w:rsidTr="00084D26">
        <w:trPr>
          <w:trHeight w:val="227"/>
        </w:trPr>
        <w:tc>
          <w:tcPr>
            <w:tcW w:w="1231" w:type="pct"/>
            <w:vAlign w:val="bottom"/>
          </w:tcPr>
          <w:p w14:paraId="42FDD1A0" w14:textId="52EA0314" w:rsidR="00650259" w:rsidRPr="000E4507" w:rsidRDefault="00E1646E" w:rsidP="0090596C">
            <w:pPr>
              <w:pStyle w:val="NormalIndent"/>
              <w:rPr>
                <w:color w:val="305496"/>
                <w:sz w:val="20"/>
                <w:szCs w:val="20"/>
              </w:rPr>
            </w:pPr>
            <w:r w:rsidRPr="000E4507">
              <w:rPr>
                <w:color w:val="305496"/>
                <w:sz w:val="20"/>
                <w:szCs w:val="20"/>
              </w:rPr>
              <w:t>NOM Prénom</w:t>
            </w:r>
          </w:p>
        </w:tc>
        <w:tc>
          <w:tcPr>
            <w:tcW w:w="3769" w:type="pct"/>
            <w:gridSpan w:val="4"/>
            <w:tcBorders>
              <w:bottom w:val="single" w:sz="4" w:space="0" w:color="7F7F7F" w:themeColor="text1" w:themeTint="80"/>
            </w:tcBorders>
            <w:vAlign w:val="bottom"/>
          </w:tcPr>
          <w:p w14:paraId="1E5FD20D" w14:textId="217D0FB7" w:rsidR="00650259" w:rsidRPr="000E4507" w:rsidRDefault="00650259" w:rsidP="007F7B5D">
            <w:pPr>
              <w:spacing w:before="120"/>
              <w:rPr>
                <w:color w:val="305496"/>
                <w:sz w:val="20"/>
                <w:szCs w:val="20"/>
              </w:rPr>
            </w:pPr>
          </w:p>
        </w:tc>
      </w:tr>
      <w:tr w:rsidR="001040C0" w:rsidRPr="000E4507" w14:paraId="1CC4097C" w14:textId="77777777" w:rsidTr="00084D26">
        <w:trPr>
          <w:trHeight w:val="227"/>
        </w:trPr>
        <w:tc>
          <w:tcPr>
            <w:tcW w:w="1231" w:type="pct"/>
            <w:vAlign w:val="bottom"/>
          </w:tcPr>
          <w:p w14:paraId="6278B8E0" w14:textId="466EDC92" w:rsidR="00650259" w:rsidRPr="000E4507" w:rsidRDefault="00E1646E" w:rsidP="0090596C">
            <w:pPr>
              <w:pStyle w:val="NormalIndent"/>
              <w:rPr>
                <w:color w:val="305496"/>
                <w:sz w:val="20"/>
                <w:szCs w:val="20"/>
              </w:rPr>
            </w:pPr>
            <w:r w:rsidRPr="000E4507">
              <w:rPr>
                <w:color w:val="305496"/>
                <w:sz w:val="20"/>
                <w:szCs w:val="20"/>
              </w:rPr>
              <w:t>Adresse</w:t>
            </w:r>
          </w:p>
        </w:tc>
        <w:tc>
          <w:tcPr>
            <w:tcW w:w="3769" w:type="pct"/>
            <w:gridSpan w:val="4"/>
            <w:tcBorders>
              <w:top w:val="single" w:sz="4" w:space="0" w:color="7F7F7F" w:themeColor="text1" w:themeTint="80"/>
              <w:bottom w:val="single" w:sz="4" w:space="0" w:color="7F7F7F" w:themeColor="text1" w:themeTint="80"/>
            </w:tcBorders>
            <w:vAlign w:val="bottom"/>
          </w:tcPr>
          <w:p w14:paraId="4C5966A8" w14:textId="77777777" w:rsidR="00650259" w:rsidRPr="000E4507" w:rsidRDefault="00650259" w:rsidP="007F7B5D">
            <w:pPr>
              <w:spacing w:before="120"/>
              <w:rPr>
                <w:color w:val="305496"/>
                <w:sz w:val="20"/>
                <w:szCs w:val="20"/>
              </w:rPr>
            </w:pPr>
          </w:p>
        </w:tc>
      </w:tr>
      <w:tr w:rsidR="001040C0" w:rsidRPr="000E4507" w14:paraId="0F94854E" w14:textId="77777777" w:rsidTr="00957264">
        <w:trPr>
          <w:trHeight w:val="227"/>
        </w:trPr>
        <w:sdt>
          <w:sdtPr>
            <w:rPr>
              <w:color w:val="305496"/>
              <w:sz w:val="20"/>
              <w:szCs w:val="20"/>
            </w:rPr>
            <w:id w:val="-521243642"/>
            <w:placeholder>
              <w:docPart w:val="CC0F1E3E522046DB9F3729A3E8D42782"/>
            </w:placeholder>
            <w:temporary/>
            <w:showingPlcHdr/>
            <w15:appearance w15:val="hidden"/>
          </w:sdtPr>
          <w:sdtContent>
            <w:tc>
              <w:tcPr>
                <w:tcW w:w="1231" w:type="pct"/>
                <w:vAlign w:val="bottom"/>
              </w:tcPr>
              <w:p w14:paraId="4DA80863" w14:textId="77777777" w:rsidR="00650259" w:rsidRPr="000E4507" w:rsidRDefault="0090596C" w:rsidP="0090596C">
                <w:pPr>
                  <w:pStyle w:val="NormalIndent"/>
                  <w:rPr>
                    <w:color w:val="305496"/>
                    <w:sz w:val="20"/>
                    <w:szCs w:val="20"/>
                  </w:rPr>
                </w:pPr>
                <w:r w:rsidRPr="000E4507">
                  <w:rPr>
                    <w:color w:val="305496"/>
                    <w:sz w:val="20"/>
                    <w:szCs w:val="20"/>
                    <w:lang w:bidi="fr-FR"/>
                  </w:rPr>
                  <w:t>Code postal/Ville</w:t>
                </w:r>
              </w:p>
            </w:tc>
          </w:sdtContent>
        </w:sdt>
        <w:tc>
          <w:tcPr>
            <w:tcW w:w="3769" w:type="pct"/>
            <w:gridSpan w:val="4"/>
            <w:tcBorders>
              <w:top w:val="single" w:sz="4" w:space="0" w:color="7F7F7F" w:themeColor="text1" w:themeTint="80"/>
              <w:bottom w:val="single" w:sz="4" w:space="0" w:color="7F7F7F" w:themeColor="text1" w:themeTint="80"/>
            </w:tcBorders>
            <w:vAlign w:val="bottom"/>
          </w:tcPr>
          <w:p w14:paraId="42569B67" w14:textId="77777777" w:rsidR="00650259" w:rsidRPr="000E4507" w:rsidRDefault="00650259" w:rsidP="007F7B5D">
            <w:pPr>
              <w:spacing w:before="120"/>
              <w:rPr>
                <w:color w:val="305496"/>
                <w:sz w:val="20"/>
                <w:szCs w:val="20"/>
              </w:rPr>
            </w:pPr>
          </w:p>
        </w:tc>
      </w:tr>
      <w:tr w:rsidR="001040C0" w:rsidRPr="000E4507" w14:paraId="1B8942C7" w14:textId="77777777" w:rsidTr="0048109A">
        <w:trPr>
          <w:trHeight w:val="227"/>
        </w:trPr>
        <w:sdt>
          <w:sdtPr>
            <w:rPr>
              <w:color w:val="305496"/>
              <w:sz w:val="20"/>
              <w:szCs w:val="20"/>
            </w:rPr>
            <w:id w:val="83577009"/>
            <w:placeholder>
              <w:docPart w:val="CF77F62327D446E7A0ECFF54471A64E5"/>
            </w:placeholder>
            <w:temporary/>
            <w:showingPlcHdr/>
            <w15:appearance w15:val="hidden"/>
          </w:sdtPr>
          <w:sdtContent>
            <w:tc>
              <w:tcPr>
                <w:tcW w:w="1231" w:type="pct"/>
                <w:vAlign w:val="bottom"/>
              </w:tcPr>
              <w:p w14:paraId="4FCAAE5E" w14:textId="77777777" w:rsidR="00650259" w:rsidRPr="000E4507" w:rsidRDefault="0090596C" w:rsidP="0090596C">
                <w:pPr>
                  <w:pStyle w:val="NormalIndent"/>
                  <w:rPr>
                    <w:color w:val="305496"/>
                    <w:sz w:val="20"/>
                    <w:szCs w:val="20"/>
                  </w:rPr>
                </w:pPr>
                <w:r w:rsidRPr="000E4507">
                  <w:rPr>
                    <w:color w:val="305496"/>
                    <w:sz w:val="20"/>
                    <w:szCs w:val="20"/>
                    <w:lang w:bidi="fr-FR"/>
                  </w:rPr>
                  <w:t>Téléphone</w:t>
                </w:r>
              </w:p>
            </w:tc>
          </w:sdtContent>
        </w:sdt>
        <w:tc>
          <w:tcPr>
            <w:tcW w:w="1476" w:type="pct"/>
            <w:gridSpan w:val="2"/>
            <w:tcBorders>
              <w:top w:val="single" w:sz="4" w:space="0" w:color="7F7F7F" w:themeColor="text1" w:themeTint="80"/>
              <w:bottom w:val="single" w:sz="4" w:space="0" w:color="7F7F7F" w:themeColor="text1" w:themeTint="80"/>
            </w:tcBorders>
            <w:vAlign w:val="bottom"/>
          </w:tcPr>
          <w:p w14:paraId="2D902C5C" w14:textId="77777777" w:rsidR="00650259" w:rsidRPr="000E4507" w:rsidRDefault="00650259" w:rsidP="007F7B5D">
            <w:pPr>
              <w:spacing w:before="120"/>
              <w:rPr>
                <w:color w:val="305496"/>
                <w:sz w:val="20"/>
                <w:szCs w:val="20"/>
              </w:rPr>
            </w:pPr>
          </w:p>
        </w:tc>
        <w:sdt>
          <w:sdtPr>
            <w:rPr>
              <w:color w:val="305496"/>
              <w:sz w:val="20"/>
              <w:szCs w:val="20"/>
            </w:rPr>
            <w:id w:val="-1074967882"/>
            <w:placeholder>
              <w:docPart w:val="5C486BF8CE2C41E7A18DB973AA496989"/>
            </w:placeholder>
            <w:temporary/>
            <w:showingPlcHdr/>
            <w15:appearance w15:val="hidden"/>
          </w:sdtPr>
          <w:sdtContent>
            <w:tc>
              <w:tcPr>
                <w:tcW w:w="901" w:type="pct"/>
                <w:tcBorders>
                  <w:top w:val="single" w:sz="4" w:space="0" w:color="7F7F7F" w:themeColor="text1" w:themeTint="80"/>
                  <w:bottom w:val="single" w:sz="4" w:space="0" w:color="7F7F7F" w:themeColor="text1" w:themeTint="80"/>
                </w:tcBorders>
                <w:vAlign w:val="bottom"/>
              </w:tcPr>
              <w:p w14:paraId="0F028198" w14:textId="77777777" w:rsidR="00650259" w:rsidRPr="000E4507" w:rsidRDefault="0090596C" w:rsidP="0090596C">
                <w:pPr>
                  <w:rPr>
                    <w:color w:val="305496"/>
                    <w:sz w:val="20"/>
                    <w:szCs w:val="20"/>
                  </w:rPr>
                </w:pPr>
                <w:r w:rsidRPr="000E4507">
                  <w:rPr>
                    <w:color w:val="305496"/>
                    <w:sz w:val="20"/>
                    <w:szCs w:val="20"/>
                    <w:lang w:bidi="fr-FR"/>
                  </w:rPr>
                  <w:t>Téléphone 2</w:t>
                </w:r>
              </w:p>
            </w:tc>
          </w:sdtContent>
        </w:sdt>
        <w:tc>
          <w:tcPr>
            <w:tcW w:w="1392" w:type="pct"/>
            <w:tcBorders>
              <w:top w:val="single" w:sz="4" w:space="0" w:color="7F7F7F" w:themeColor="text1" w:themeTint="80"/>
              <w:bottom w:val="single" w:sz="4" w:space="0" w:color="7F7F7F" w:themeColor="text1" w:themeTint="80"/>
            </w:tcBorders>
            <w:vAlign w:val="bottom"/>
          </w:tcPr>
          <w:p w14:paraId="6E325239" w14:textId="77777777" w:rsidR="00650259" w:rsidRPr="000E4507" w:rsidRDefault="00650259" w:rsidP="007F7B5D">
            <w:pPr>
              <w:spacing w:before="120"/>
              <w:rPr>
                <w:color w:val="305496"/>
                <w:sz w:val="20"/>
                <w:szCs w:val="20"/>
              </w:rPr>
            </w:pPr>
          </w:p>
        </w:tc>
      </w:tr>
      <w:tr w:rsidR="001040C0" w:rsidRPr="000E4507" w14:paraId="625F84F8" w14:textId="77777777" w:rsidTr="00084D26">
        <w:trPr>
          <w:trHeight w:val="227"/>
        </w:trPr>
        <w:tc>
          <w:tcPr>
            <w:tcW w:w="1231" w:type="pct"/>
            <w:vAlign w:val="bottom"/>
          </w:tcPr>
          <w:p w14:paraId="7BD39FAF" w14:textId="0D3377E3" w:rsidR="00650259" w:rsidRPr="000E4507" w:rsidRDefault="00E1646E" w:rsidP="0090596C">
            <w:pPr>
              <w:pStyle w:val="NormalIndent"/>
              <w:rPr>
                <w:color w:val="305496"/>
                <w:sz w:val="20"/>
                <w:szCs w:val="20"/>
              </w:rPr>
            </w:pPr>
            <w:r w:rsidRPr="000E4507">
              <w:rPr>
                <w:color w:val="305496"/>
                <w:sz w:val="20"/>
                <w:szCs w:val="20"/>
              </w:rPr>
              <w:t>Courriel</w:t>
            </w:r>
          </w:p>
        </w:tc>
        <w:tc>
          <w:tcPr>
            <w:tcW w:w="3769" w:type="pct"/>
            <w:gridSpan w:val="4"/>
            <w:tcBorders>
              <w:top w:val="single" w:sz="4" w:space="0" w:color="7F7F7F" w:themeColor="text1" w:themeTint="80"/>
              <w:bottom w:val="single" w:sz="4" w:space="0" w:color="7F7F7F" w:themeColor="text1" w:themeTint="80"/>
            </w:tcBorders>
            <w:vAlign w:val="bottom"/>
          </w:tcPr>
          <w:p w14:paraId="00A20326" w14:textId="77777777" w:rsidR="00650259" w:rsidRPr="000E4507" w:rsidRDefault="00650259" w:rsidP="007F7B5D">
            <w:pPr>
              <w:spacing w:before="120"/>
              <w:rPr>
                <w:color w:val="305496"/>
                <w:sz w:val="20"/>
                <w:szCs w:val="20"/>
              </w:rPr>
            </w:pPr>
          </w:p>
        </w:tc>
      </w:tr>
      <w:tr w:rsidR="00650259" w:rsidRPr="000E7873" w14:paraId="2B2E5030" w14:textId="77777777" w:rsidTr="000D0A68">
        <w:trPr>
          <w:trHeight w:val="54"/>
        </w:trPr>
        <w:tc>
          <w:tcPr>
            <w:tcW w:w="5000" w:type="pct"/>
            <w:gridSpan w:val="5"/>
            <w:shd w:val="clear" w:color="auto" w:fill="auto"/>
          </w:tcPr>
          <w:p w14:paraId="057D18D5" w14:textId="77777777" w:rsidR="00650259" w:rsidRPr="000E7873" w:rsidRDefault="00650259" w:rsidP="00F309E1">
            <w:pPr>
              <w:rPr>
                <w:rFonts w:asciiTheme="majorHAnsi" w:hAnsiTheme="majorHAnsi"/>
                <w:b/>
                <w:sz w:val="8"/>
              </w:rPr>
            </w:pPr>
          </w:p>
        </w:tc>
      </w:tr>
      <w:tr w:rsidR="00E1646E" w:rsidRPr="000E4507" w14:paraId="66266FF2" w14:textId="77777777" w:rsidTr="000D0A68">
        <w:tc>
          <w:tcPr>
            <w:tcW w:w="5000" w:type="pct"/>
            <w:gridSpan w:val="5"/>
            <w:shd w:val="clear" w:color="auto" w:fill="305496"/>
          </w:tcPr>
          <w:p w14:paraId="449D6B33" w14:textId="53808B1F" w:rsidR="00E1646E" w:rsidRPr="000E4507" w:rsidRDefault="00E1646E" w:rsidP="00F309E1">
            <w:pPr>
              <w:pStyle w:val="Heading1"/>
              <w:rPr>
                <w:rFonts w:ascii="Arkam" w:hAnsi="Arkam"/>
                <w:b w:val="0"/>
                <w:bCs/>
                <w:sz w:val="24"/>
                <w:szCs w:val="24"/>
              </w:rPr>
            </w:pPr>
            <w:r w:rsidRPr="000E4507">
              <w:rPr>
                <w:rFonts w:ascii="Arkam" w:hAnsi="Arkam"/>
                <w:b w:val="0"/>
                <w:bCs/>
                <w:sz w:val="24"/>
                <w:szCs w:val="24"/>
              </w:rPr>
              <w:t>Coordonnées INSTALLATION</w:t>
            </w:r>
          </w:p>
        </w:tc>
      </w:tr>
      <w:tr w:rsidR="00E1646E" w:rsidRPr="000E4507" w14:paraId="7AAAFCEE" w14:textId="77777777" w:rsidTr="00084D26">
        <w:tc>
          <w:tcPr>
            <w:tcW w:w="1231" w:type="pct"/>
            <w:vAlign w:val="bottom"/>
          </w:tcPr>
          <w:p w14:paraId="0BCADDD3" w14:textId="77777777" w:rsidR="00E1646E" w:rsidRPr="000E4507" w:rsidRDefault="00E1646E" w:rsidP="00F309E1">
            <w:pPr>
              <w:pStyle w:val="NormalIndent"/>
              <w:rPr>
                <w:color w:val="305496"/>
                <w:sz w:val="20"/>
                <w:szCs w:val="20"/>
              </w:rPr>
            </w:pPr>
            <w:r w:rsidRPr="000E4507">
              <w:rPr>
                <w:color w:val="305496"/>
                <w:sz w:val="20"/>
                <w:szCs w:val="20"/>
              </w:rPr>
              <w:t>Adresse</w:t>
            </w:r>
          </w:p>
        </w:tc>
        <w:tc>
          <w:tcPr>
            <w:tcW w:w="3769" w:type="pct"/>
            <w:gridSpan w:val="4"/>
            <w:tcBorders>
              <w:bottom w:val="single" w:sz="4" w:space="0" w:color="7F7F7F" w:themeColor="text1" w:themeTint="80"/>
            </w:tcBorders>
            <w:vAlign w:val="bottom"/>
          </w:tcPr>
          <w:p w14:paraId="00ACA7B8" w14:textId="77777777" w:rsidR="00E1646E" w:rsidRPr="000E4507" w:rsidRDefault="00E1646E" w:rsidP="00F309E1">
            <w:pPr>
              <w:spacing w:before="120"/>
              <w:rPr>
                <w:color w:val="305496"/>
                <w:sz w:val="20"/>
                <w:szCs w:val="20"/>
              </w:rPr>
            </w:pPr>
          </w:p>
        </w:tc>
      </w:tr>
      <w:tr w:rsidR="00E1646E" w:rsidRPr="000E4507" w14:paraId="4B23F763" w14:textId="77777777" w:rsidTr="00084D26">
        <w:sdt>
          <w:sdtPr>
            <w:rPr>
              <w:color w:val="305496"/>
              <w:sz w:val="20"/>
              <w:szCs w:val="20"/>
            </w:rPr>
            <w:id w:val="-927650717"/>
            <w:placeholder>
              <w:docPart w:val="79DF5DB9592546B79A85B192B5B90473"/>
            </w:placeholder>
            <w:temporary/>
            <w:showingPlcHdr/>
            <w15:appearance w15:val="hidden"/>
          </w:sdtPr>
          <w:sdtContent>
            <w:tc>
              <w:tcPr>
                <w:tcW w:w="1231" w:type="pct"/>
                <w:vAlign w:val="bottom"/>
              </w:tcPr>
              <w:p w14:paraId="583FD3E4" w14:textId="77777777" w:rsidR="00E1646E" w:rsidRPr="000E4507" w:rsidRDefault="00E1646E" w:rsidP="00F309E1">
                <w:pPr>
                  <w:pStyle w:val="NormalIndent"/>
                  <w:rPr>
                    <w:color w:val="305496"/>
                    <w:sz w:val="20"/>
                    <w:szCs w:val="20"/>
                  </w:rPr>
                </w:pPr>
                <w:r w:rsidRPr="000E4507">
                  <w:rPr>
                    <w:color w:val="305496"/>
                    <w:sz w:val="20"/>
                    <w:szCs w:val="20"/>
                    <w:lang w:bidi="fr-FR"/>
                  </w:rPr>
                  <w:t>Code postal/Ville</w:t>
                </w:r>
              </w:p>
            </w:tc>
          </w:sdtContent>
        </w:sdt>
        <w:tc>
          <w:tcPr>
            <w:tcW w:w="3769" w:type="pct"/>
            <w:gridSpan w:val="4"/>
            <w:tcBorders>
              <w:top w:val="single" w:sz="4" w:space="0" w:color="7F7F7F" w:themeColor="text1" w:themeTint="80"/>
              <w:bottom w:val="single" w:sz="4" w:space="0" w:color="7F7F7F" w:themeColor="text1" w:themeTint="80"/>
            </w:tcBorders>
            <w:vAlign w:val="bottom"/>
          </w:tcPr>
          <w:p w14:paraId="23B0A7D9" w14:textId="77777777" w:rsidR="00E1646E" w:rsidRPr="000E4507" w:rsidRDefault="00E1646E" w:rsidP="00F309E1">
            <w:pPr>
              <w:spacing w:before="120"/>
              <w:rPr>
                <w:color w:val="305496"/>
                <w:sz w:val="20"/>
                <w:szCs w:val="20"/>
              </w:rPr>
            </w:pPr>
          </w:p>
        </w:tc>
      </w:tr>
      <w:tr w:rsidR="00E1646E" w:rsidRPr="000E4507" w14:paraId="12F3AB90" w14:textId="77777777" w:rsidTr="00084D26">
        <w:tc>
          <w:tcPr>
            <w:tcW w:w="1231" w:type="pct"/>
            <w:vAlign w:val="bottom"/>
          </w:tcPr>
          <w:p w14:paraId="47E0EE4A" w14:textId="799D171D" w:rsidR="00E1646E" w:rsidRPr="000E4507" w:rsidRDefault="00E1646E" w:rsidP="00F309E1">
            <w:pPr>
              <w:pStyle w:val="NormalIndent"/>
              <w:rPr>
                <w:color w:val="305496"/>
                <w:sz w:val="20"/>
                <w:szCs w:val="20"/>
              </w:rPr>
            </w:pPr>
            <w:r w:rsidRPr="000E4507">
              <w:rPr>
                <w:color w:val="305496"/>
                <w:sz w:val="20"/>
                <w:szCs w:val="20"/>
              </w:rPr>
              <w:t>Réf. cadastrale</w:t>
            </w:r>
          </w:p>
        </w:tc>
        <w:tc>
          <w:tcPr>
            <w:tcW w:w="3769" w:type="pct"/>
            <w:gridSpan w:val="4"/>
            <w:tcBorders>
              <w:top w:val="single" w:sz="4" w:space="0" w:color="7F7F7F" w:themeColor="text1" w:themeTint="80"/>
              <w:bottom w:val="single" w:sz="4" w:space="0" w:color="7F7F7F" w:themeColor="text1" w:themeTint="80"/>
            </w:tcBorders>
            <w:vAlign w:val="bottom"/>
          </w:tcPr>
          <w:p w14:paraId="1B226E71" w14:textId="77777777" w:rsidR="00E1646E" w:rsidRPr="000E4507" w:rsidRDefault="00E1646E" w:rsidP="00F309E1">
            <w:pPr>
              <w:spacing w:before="120"/>
              <w:rPr>
                <w:color w:val="305496"/>
                <w:sz w:val="20"/>
                <w:szCs w:val="20"/>
              </w:rPr>
            </w:pPr>
          </w:p>
        </w:tc>
      </w:tr>
      <w:tr w:rsidR="00E1646E" w:rsidRPr="000E7873" w14:paraId="68490A19" w14:textId="77777777" w:rsidTr="000D0A68">
        <w:trPr>
          <w:trHeight w:val="54"/>
        </w:trPr>
        <w:tc>
          <w:tcPr>
            <w:tcW w:w="5000" w:type="pct"/>
            <w:gridSpan w:val="5"/>
            <w:shd w:val="clear" w:color="auto" w:fill="auto"/>
          </w:tcPr>
          <w:p w14:paraId="290963DE" w14:textId="77777777" w:rsidR="00E1646E" w:rsidRPr="000E7873" w:rsidRDefault="00E1646E" w:rsidP="00F309E1">
            <w:pPr>
              <w:rPr>
                <w:rFonts w:asciiTheme="majorHAnsi" w:hAnsiTheme="majorHAnsi"/>
                <w:b/>
                <w:sz w:val="8"/>
              </w:rPr>
            </w:pPr>
          </w:p>
        </w:tc>
      </w:tr>
      <w:tr w:rsidR="00650259" w:rsidRPr="000E7873" w14:paraId="51522B72" w14:textId="77777777" w:rsidTr="000D0A68">
        <w:tc>
          <w:tcPr>
            <w:tcW w:w="1324" w:type="pct"/>
            <w:gridSpan w:val="2"/>
            <w:vAlign w:val="bottom"/>
          </w:tcPr>
          <w:p w14:paraId="0270BA04" w14:textId="77777777" w:rsidR="00650259" w:rsidRPr="000E7873" w:rsidRDefault="00650259" w:rsidP="0090596C">
            <w:pPr>
              <w:rPr>
                <w:rFonts w:asciiTheme="majorHAnsi" w:hAnsiTheme="majorHAnsi"/>
                <w:b/>
                <w:sz w:val="8"/>
              </w:rPr>
            </w:pPr>
          </w:p>
        </w:tc>
        <w:tc>
          <w:tcPr>
            <w:tcW w:w="3676" w:type="pct"/>
            <w:gridSpan w:val="3"/>
            <w:vAlign w:val="bottom"/>
          </w:tcPr>
          <w:p w14:paraId="399CD989" w14:textId="77777777" w:rsidR="00650259" w:rsidRPr="000E7873" w:rsidRDefault="00650259" w:rsidP="0090596C">
            <w:pPr>
              <w:rPr>
                <w:rFonts w:asciiTheme="majorHAnsi" w:hAnsiTheme="majorHAnsi"/>
                <w:b/>
                <w:sz w:val="8"/>
              </w:rPr>
            </w:pPr>
          </w:p>
        </w:tc>
      </w:tr>
      <w:tr w:rsidR="00887393" w:rsidRPr="000E4507" w14:paraId="6A0FBF6F" w14:textId="77777777" w:rsidTr="000D0A68">
        <w:tc>
          <w:tcPr>
            <w:tcW w:w="5000" w:type="pct"/>
            <w:gridSpan w:val="5"/>
            <w:shd w:val="clear" w:color="auto" w:fill="305496"/>
          </w:tcPr>
          <w:p w14:paraId="16E4FECD" w14:textId="38587EB8" w:rsidR="00887393" w:rsidRPr="000E4507" w:rsidRDefault="00163BEF" w:rsidP="00F309E1">
            <w:pPr>
              <w:pStyle w:val="Heading1"/>
              <w:rPr>
                <w:rFonts w:ascii="Arkam" w:hAnsi="Arkam"/>
                <w:b w:val="0"/>
                <w:bCs/>
                <w:sz w:val="24"/>
                <w:szCs w:val="24"/>
              </w:rPr>
            </w:pPr>
            <w:r w:rsidRPr="000E4507">
              <w:rPr>
                <w:rFonts w:ascii="Arkam" w:hAnsi="Arkam"/>
                <w:b w:val="0"/>
                <w:bCs/>
                <w:sz w:val="24"/>
                <w:szCs w:val="24"/>
              </w:rPr>
              <w:t>DEMANDE ET ENGAGEMENT</w:t>
            </w:r>
            <w:r w:rsidR="00CD444B" w:rsidRPr="000E4507">
              <w:rPr>
                <w:rFonts w:ascii="Arkam" w:hAnsi="Arkam"/>
                <w:b w:val="0"/>
                <w:bCs/>
                <w:sz w:val="24"/>
                <w:szCs w:val="24"/>
              </w:rPr>
              <w:t>S</w:t>
            </w:r>
          </w:p>
        </w:tc>
      </w:tr>
    </w:tbl>
    <w:p w14:paraId="72D27C53" w14:textId="77777777" w:rsidR="00CE6104" w:rsidRPr="00D2694D" w:rsidRDefault="00CE6104" w:rsidP="00887393">
      <w:pPr>
        <w:spacing w:after="0"/>
        <w:rPr>
          <w:sz w:val="16"/>
          <w:szCs w:val="16"/>
        </w:rPr>
      </w:pPr>
    </w:p>
    <w:p w14:paraId="10C77067" w14:textId="57A6E4B1" w:rsidR="00C64818" w:rsidRPr="000E4507" w:rsidRDefault="00887393" w:rsidP="00887393">
      <w:pPr>
        <w:spacing w:after="0"/>
        <w:rPr>
          <w:b/>
          <w:bCs/>
          <w:color w:val="305496"/>
          <w:sz w:val="20"/>
          <w:szCs w:val="20"/>
        </w:rPr>
      </w:pPr>
      <w:r w:rsidRPr="000E4507">
        <w:rPr>
          <w:b/>
          <w:bCs/>
          <w:color w:val="305496"/>
          <w:sz w:val="20"/>
          <w:szCs w:val="20"/>
        </w:rPr>
        <w:t>Je soussigné</w:t>
      </w:r>
      <w:r w:rsidR="00163BEF" w:rsidRPr="000E4507">
        <w:rPr>
          <w:b/>
          <w:bCs/>
          <w:color w:val="305496"/>
          <w:sz w:val="20"/>
          <w:szCs w:val="20"/>
        </w:rPr>
        <w:t>(e)</w:t>
      </w:r>
      <w:r w:rsidR="00C64818" w:rsidRPr="000E4507">
        <w:rPr>
          <w:b/>
          <w:bCs/>
          <w:color w:val="305496"/>
          <w:sz w:val="20"/>
          <w:szCs w:val="20"/>
        </w:rPr>
        <w:t>, propriétaire demandeur</w:t>
      </w:r>
      <w:r w:rsidR="00CD444B" w:rsidRPr="000E4507">
        <w:rPr>
          <w:b/>
          <w:bCs/>
          <w:color w:val="305496"/>
          <w:sz w:val="20"/>
          <w:szCs w:val="20"/>
        </w:rPr>
        <w:t> :</w:t>
      </w:r>
    </w:p>
    <w:p w14:paraId="3F571FFD" w14:textId="12F890A9" w:rsidR="00887393" w:rsidRPr="000E4507" w:rsidRDefault="00F52F8B" w:rsidP="007B23E7">
      <w:pPr>
        <w:pStyle w:val="ListParagraph"/>
        <w:numPr>
          <w:ilvl w:val="0"/>
          <w:numId w:val="24"/>
        </w:numPr>
        <w:spacing w:after="0"/>
        <w:ind w:left="0" w:hanging="11"/>
        <w:jc w:val="both"/>
        <w:rPr>
          <w:color w:val="305496"/>
          <w:sz w:val="20"/>
          <w:szCs w:val="20"/>
        </w:rPr>
      </w:pPr>
      <w:proofErr w:type="gramStart"/>
      <w:r w:rsidRPr="000E4507">
        <w:rPr>
          <w:color w:val="305496"/>
          <w:sz w:val="20"/>
          <w:szCs w:val="20"/>
        </w:rPr>
        <w:t>d</w:t>
      </w:r>
      <w:r w:rsidR="00C64818" w:rsidRPr="000E4507">
        <w:rPr>
          <w:color w:val="305496"/>
          <w:sz w:val="20"/>
          <w:szCs w:val="20"/>
        </w:rPr>
        <w:t>emande</w:t>
      </w:r>
      <w:proofErr w:type="gramEnd"/>
      <w:r w:rsidR="0053336E" w:rsidRPr="000E4507">
        <w:rPr>
          <w:color w:val="305496"/>
          <w:sz w:val="20"/>
          <w:szCs w:val="20"/>
        </w:rPr>
        <w:t xml:space="preserve"> à bénéficier de la subvention</w:t>
      </w:r>
      <w:r w:rsidR="00727E36" w:rsidRPr="000E4507">
        <w:rPr>
          <w:color w:val="305496"/>
          <w:sz w:val="20"/>
          <w:szCs w:val="20"/>
        </w:rPr>
        <w:t xml:space="preserve"> </w:t>
      </w:r>
      <w:r w:rsidR="00190482" w:rsidRPr="000E4507">
        <w:rPr>
          <w:color w:val="305496"/>
          <w:sz w:val="20"/>
          <w:szCs w:val="20"/>
        </w:rPr>
        <w:t xml:space="preserve">pour </w:t>
      </w:r>
      <w:r w:rsidR="001556FC">
        <w:rPr>
          <w:color w:val="305496"/>
          <w:sz w:val="20"/>
          <w:szCs w:val="20"/>
        </w:rPr>
        <w:t>l’acquisition</w:t>
      </w:r>
      <w:r w:rsidR="00C43ECD">
        <w:rPr>
          <w:color w:val="305496"/>
          <w:sz w:val="20"/>
          <w:szCs w:val="20"/>
        </w:rPr>
        <w:t xml:space="preserve"> et l’installation</w:t>
      </w:r>
      <w:r w:rsidR="001556FC">
        <w:rPr>
          <w:color w:val="305496"/>
          <w:sz w:val="20"/>
          <w:szCs w:val="20"/>
        </w:rPr>
        <w:t xml:space="preserve"> d’un récupérateur d’eau de pluie,</w:t>
      </w:r>
    </w:p>
    <w:p w14:paraId="2968E343" w14:textId="0F4ADE10" w:rsidR="00F52F8B" w:rsidRDefault="00F52F8B" w:rsidP="007B23E7">
      <w:pPr>
        <w:pStyle w:val="ListParagraph"/>
        <w:numPr>
          <w:ilvl w:val="0"/>
          <w:numId w:val="24"/>
        </w:numPr>
        <w:spacing w:after="0"/>
        <w:ind w:left="0" w:hanging="11"/>
        <w:jc w:val="both"/>
        <w:rPr>
          <w:color w:val="305496"/>
          <w:sz w:val="20"/>
          <w:szCs w:val="20"/>
        </w:rPr>
      </w:pPr>
      <w:proofErr w:type="gramStart"/>
      <w:r w:rsidRPr="000E4507">
        <w:rPr>
          <w:color w:val="305496"/>
          <w:sz w:val="20"/>
          <w:szCs w:val="20"/>
        </w:rPr>
        <w:t>m’engage</w:t>
      </w:r>
      <w:proofErr w:type="gramEnd"/>
      <w:r w:rsidRPr="000E4507">
        <w:rPr>
          <w:color w:val="305496"/>
          <w:sz w:val="20"/>
          <w:szCs w:val="20"/>
        </w:rPr>
        <w:t xml:space="preserve"> </w:t>
      </w:r>
      <w:r w:rsidR="00A729C4">
        <w:rPr>
          <w:color w:val="305496"/>
          <w:sz w:val="20"/>
          <w:szCs w:val="20"/>
        </w:rPr>
        <w:t xml:space="preserve">sur l’honneur </w:t>
      </w:r>
      <w:r w:rsidRPr="000E4507">
        <w:rPr>
          <w:color w:val="305496"/>
          <w:sz w:val="20"/>
          <w:szCs w:val="20"/>
        </w:rPr>
        <w:t xml:space="preserve">à entretenir régulièrement </w:t>
      </w:r>
      <w:r w:rsidR="00696BBD">
        <w:rPr>
          <w:color w:val="305496"/>
          <w:sz w:val="20"/>
          <w:szCs w:val="20"/>
        </w:rPr>
        <w:t>la dite installation</w:t>
      </w:r>
      <w:r w:rsidR="00CB7056" w:rsidRPr="000E4507">
        <w:rPr>
          <w:color w:val="305496"/>
          <w:sz w:val="20"/>
          <w:szCs w:val="20"/>
        </w:rPr>
        <w:t xml:space="preserve"> </w:t>
      </w:r>
      <w:r w:rsidRPr="000E4507">
        <w:rPr>
          <w:color w:val="305496"/>
          <w:sz w:val="20"/>
          <w:szCs w:val="20"/>
        </w:rPr>
        <w:t xml:space="preserve">afin de </w:t>
      </w:r>
      <w:r w:rsidR="005F0E14" w:rsidRPr="000E4507">
        <w:rPr>
          <w:color w:val="305496"/>
          <w:sz w:val="20"/>
          <w:szCs w:val="20"/>
        </w:rPr>
        <w:t>la</w:t>
      </w:r>
      <w:r w:rsidRPr="000E4507">
        <w:rPr>
          <w:color w:val="305496"/>
          <w:sz w:val="20"/>
          <w:szCs w:val="20"/>
        </w:rPr>
        <w:t xml:space="preserve"> maintenir en bon état de fonctionnement</w:t>
      </w:r>
      <w:r w:rsidR="000D73BA">
        <w:rPr>
          <w:color w:val="305496"/>
          <w:sz w:val="20"/>
          <w:szCs w:val="20"/>
        </w:rPr>
        <w:t>,</w:t>
      </w:r>
    </w:p>
    <w:p w14:paraId="4EAEE1B8" w14:textId="18F836F0" w:rsidR="000D73BA" w:rsidRDefault="000D73BA" w:rsidP="007B23E7">
      <w:pPr>
        <w:pStyle w:val="ListParagraph"/>
        <w:numPr>
          <w:ilvl w:val="0"/>
          <w:numId w:val="24"/>
        </w:numPr>
        <w:spacing w:after="0"/>
        <w:ind w:left="0" w:hanging="11"/>
        <w:jc w:val="both"/>
        <w:rPr>
          <w:color w:val="305496"/>
          <w:sz w:val="20"/>
          <w:szCs w:val="20"/>
        </w:rPr>
      </w:pPr>
      <w:proofErr w:type="gramStart"/>
      <w:r>
        <w:rPr>
          <w:color w:val="305496"/>
          <w:sz w:val="20"/>
          <w:szCs w:val="20"/>
        </w:rPr>
        <w:t>m’engage</w:t>
      </w:r>
      <w:proofErr w:type="gramEnd"/>
      <w:r>
        <w:rPr>
          <w:color w:val="305496"/>
          <w:sz w:val="20"/>
          <w:szCs w:val="20"/>
        </w:rPr>
        <w:t xml:space="preserve"> </w:t>
      </w:r>
      <w:r w:rsidR="00446AEC">
        <w:rPr>
          <w:color w:val="305496"/>
          <w:sz w:val="20"/>
          <w:szCs w:val="20"/>
        </w:rPr>
        <w:t xml:space="preserve">sur l’honneur </w:t>
      </w:r>
      <w:r>
        <w:rPr>
          <w:color w:val="305496"/>
          <w:sz w:val="20"/>
          <w:szCs w:val="20"/>
        </w:rPr>
        <w:t xml:space="preserve">à </w:t>
      </w:r>
      <w:r w:rsidR="00373198">
        <w:rPr>
          <w:color w:val="305496"/>
          <w:sz w:val="20"/>
          <w:szCs w:val="20"/>
        </w:rPr>
        <w:t>suivre et à réduire dans la durée, ma consommation d’eau potable</w:t>
      </w:r>
      <w:r w:rsidR="004B2B90">
        <w:rPr>
          <w:color w:val="305496"/>
          <w:sz w:val="20"/>
          <w:szCs w:val="20"/>
        </w:rPr>
        <w:t>,</w:t>
      </w:r>
    </w:p>
    <w:p w14:paraId="2E8A312B" w14:textId="432260DE" w:rsidR="004B2B90" w:rsidRDefault="004B2B90" w:rsidP="007B23E7">
      <w:pPr>
        <w:pStyle w:val="ListParagraph"/>
        <w:numPr>
          <w:ilvl w:val="0"/>
          <w:numId w:val="24"/>
        </w:numPr>
        <w:spacing w:after="0"/>
        <w:ind w:left="0" w:hanging="11"/>
        <w:jc w:val="both"/>
        <w:rPr>
          <w:color w:val="305496"/>
          <w:sz w:val="20"/>
          <w:szCs w:val="20"/>
        </w:rPr>
      </w:pPr>
      <w:proofErr w:type="gramStart"/>
      <w:r>
        <w:rPr>
          <w:color w:val="305496"/>
          <w:sz w:val="20"/>
          <w:szCs w:val="20"/>
        </w:rPr>
        <w:t>déclare</w:t>
      </w:r>
      <w:proofErr w:type="gramEnd"/>
      <w:r w:rsidR="008238B0">
        <w:rPr>
          <w:color w:val="305496"/>
          <w:sz w:val="20"/>
          <w:szCs w:val="20"/>
        </w:rPr>
        <w:t xml:space="preserve"> </w:t>
      </w:r>
      <w:r w:rsidR="00372830">
        <w:rPr>
          <w:color w:val="305496"/>
          <w:sz w:val="20"/>
          <w:szCs w:val="20"/>
        </w:rPr>
        <w:t xml:space="preserve">avoir demandé ou bénéficié d’autres participations financières </w:t>
      </w:r>
      <w:r w:rsidR="0026751C">
        <w:rPr>
          <w:color w:val="305496"/>
          <w:sz w:val="20"/>
          <w:szCs w:val="20"/>
        </w:rPr>
        <w:t>suivantes :</w:t>
      </w:r>
    </w:p>
    <w:tbl>
      <w:tblPr>
        <w:tblStyle w:val="TableGrid"/>
        <w:tblW w:w="0" w:type="auto"/>
        <w:tblInd w:w="72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2961"/>
        <w:gridCol w:w="1757"/>
        <w:gridCol w:w="1757"/>
        <w:gridCol w:w="1757"/>
      </w:tblGrid>
      <w:tr w:rsidR="00D50FE1" w:rsidRPr="00C909F1" w14:paraId="5E28A014" w14:textId="104463A9" w:rsidTr="00251EA7">
        <w:trPr>
          <w:trHeight w:val="283"/>
        </w:trPr>
        <w:tc>
          <w:tcPr>
            <w:tcW w:w="2961" w:type="dxa"/>
            <w:tcBorders>
              <w:top w:val="nil"/>
            </w:tcBorders>
            <w:vAlign w:val="center"/>
          </w:tcPr>
          <w:p w14:paraId="03FF3D8E" w14:textId="77777777" w:rsidR="00D50FE1" w:rsidRPr="00C909F1" w:rsidRDefault="00D50FE1" w:rsidP="007B23E7">
            <w:pPr>
              <w:pStyle w:val="ListParagraph"/>
              <w:ind w:left="0" w:hanging="11"/>
              <w:jc w:val="center"/>
              <w:rPr>
                <w:color w:val="305496"/>
                <w:sz w:val="20"/>
                <w:szCs w:val="20"/>
              </w:rPr>
            </w:pPr>
            <w:r w:rsidRPr="00C909F1">
              <w:rPr>
                <w:color w:val="305496"/>
                <w:sz w:val="20"/>
                <w:szCs w:val="20"/>
              </w:rPr>
              <w:t>Nom</w:t>
            </w:r>
          </w:p>
        </w:tc>
        <w:tc>
          <w:tcPr>
            <w:tcW w:w="1757" w:type="dxa"/>
            <w:tcBorders>
              <w:top w:val="nil"/>
            </w:tcBorders>
            <w:vAlign w:val="center"/>
          </w:tcPr>
          <w:p w14:paraId="17BA6FC1" w14:textId="77777777" w:rsidR="00D50FE1" w:rsidRPr="00C909F1" w:rsidRDefault="00D50FE1" w:rsidP="007B23E7">
            <w:pPr>
              <w:pStyle w:val="ListParagraph"/>
              <w:ind w:left="0" w:hanging="11"/>
              <w:jc w:val="center"/>
              <w:rPr>
                <w:color w:val="305496"/>
                <w:sz w:val="20"/>
                <w:szCs w:val="20"/>
              </w:rPr>
            </w:pPr>
            <w:r w:rsidRPr="00C909F1">
              <w:rPr>
                <w:color w:val="305496"/>
                <w:sz w:val="20"/>
                <w:szCs w:val="20"/>
              </w:rPr>
              <w:t>Montant HT</w:t>
            </w:r>
          </w:p>
        </w:tc>
        <w:tc>
          <w:tcPr>
            <w:tcW w:w="1757" w:type="dxa"/>
            <w:tcBorders>
              <w:top w:val="nil"/>
            </w:tcBorders>
            <w:vAlign w:val="center"/>
          </w:tcPr>
          <w:p w14:paraId="4043F918" w14:textId="18D0C9E6" w:rsidR="00D50FE1" w:rsidRPr="00C909F1" w:rsidRDefault="00D50FE1" w:rsidP="007B23E7">
            <w:pPr>
              <w:pStyle w:val="ListParagraph"/>
              <w:ind w:left="0" w:hanging="11"/>
              <w:jc w:val="center"/>
              <w:rPr>
                <w:color w:val="305496"/>
                <w:sz w:val="20"/>
                <w:szCs w:val="20"/>
              </w:rPr>
            </w:pPr>
            <w:r>
              <w:rPr>
                <w:color w:val="305496"/>
                <w:sz w:val="20"/>
                <w:szCs w:val="20"/>
              </w:rPr>
              <w:t>Montant TVA</w:t>
            </w:r>
          </w:p>
        </w:tc>
        <w:tc>
          <w:tcPr>
            <w:tcW w:w="1757" w:type="dxa"/>
            <w:tcBorders>
              <w:top w:val="nil"/>
            </w:tcBorders>
            <w:vAlign w:val="center"/>
          </w:tcPr>
          <w:p w14:paraId="49ABC81B" w14:textId="39BA647A" w:rsidR="00D50FE1" w:rsidRPr="00C909F1" w:rsidRDefault="00D50FE1" w:rsidP="007B23E7">
            <w:pPr>
              <w:pStyle w:val="ListParagraph"/>
              <w:ind w:left="0" w:hanging="11"/>
              <w:jc w:val="center"/>
              <w:rPr>
                <w:color w:val="305496"/>
                <w:sz w:val="20"/>
                <w:szCs w:val="20"/>
              </w:rPr>
            </w:pPr>
            <w:r>
              <w:rPr>
                <w:color w:val="305496"/>
                <w:sz w:val="20"/>
                <w:szCs w:val="20"/>
              </w:rPr>
              <w:t>Montant TTC</w:t>
            </w:r>
          </w:p>
        </w:tc>
      </w:tr>
      <w:tr w:rsidR="00D50FE1" w:rsidRPr="00C909F1" w14:paraId="299B4552" w14:textId="77777777" w:rsidTr="008C4DE7">
        <w:trPr>
          <w:trHeight w:val="283"/>
        </w:trPr>
        <w:tc>
          <w:tcPr>
            <w:tcW w:w="2961" w:type="dxa"/>
            <w:vAlign w:val="center"/>
          </w:tcPr>
          <w:p w14:paraId="1819689C" w14:textId="77777777" w:rsidR="00D50FE1" w:rsidRPr="00C909F1" w:rsidRDefault="00D50FE1" w:rsidP="007B23E7">
            <w:pPr>
              <w:pStyle w:val="ListParagraph"/>
              <w:ind w:left="0" w:hanging="11"/>
              <w:jc w:val="center"/>
              <w:rPr>
                <w:color w:val="305496"/>
                <w:sz w:val="20"/>
                <w:szCs w:val="20"/>
              </w:rPr>
            </w:pPr>
          </w:p>
        </w:tc>
        <w:tc>
          <w:tcPr>
            <w:tcW w:w="1757" w:type="dxa"/>
            <w:vAlign w:val="center"/>
          </w:tcPr>
          <w:p w14:paraId="21CEE0F2" w14:textId="77777777" w:rsidR="00D50FE1" w:rsidRPr="00C909F1" w:rsidRDefault="00D50FE1" w:rsidP="007B23E7">
            <w:pPr>
              <w:pStyle w:val="ListParagraph"/>
              <w:ind w:left="0" w:hanging="11"/>
              <w:jc w:val="center"/>
              <w:rPr>
                <w:color w:val="305496"/>
                <w:sz w:val="20"/>
                <w:szCs w:val="20"/>
              </w:rPr>
            </w:pPr>
          </w:p>
        </w:tc>
        <w:tc>
          <w:tcPr>
            <w:tcW w:w="1757" w:type="dxa"/>
            <w:vAlign w:val="center"/>
          </w:tcPr>
          <w:p w14:paraId="18986734" w14:textId="77777777" w:rsidR="00D50FE1" w:rsidRDefault="00D50FE1" w:rsidP="007B23E7">
            <w:pPr>
              <w:pStyle w:val="ListParagraph"/>
              <w:ind w:left="0" w:hanging="11"/>
              <w:jc w:val="center"/>
              <w:rPr>
                <w:color w:val="305496"/>
                <w:sz w:val="20"/>
                <w:szCs w:val="20"/>
              </w:rPr>
            </w:pPr>
          </w:p>
        </w:tc>
        <w:tc>
          <w:tcPr>
            <w:tcW w:w="1757" w:type="dxa"/>
            <w:vAlign w:val="center"/>
          </w:tcPr>
          <w:p w14:paraId="29BBEDB7" w14:textId="77777777" w:rsidR="00D50FE1" w:rsidRDefault="00D50FE1" w:rsidP="007B23E7">
            <w:pPr>
              <w:pStyle w:val="ListParagraph"/>
              <w:ind w:left="0" w:hanging="11"/>
              <w:jc w:val="center"/>
              <w:rPr>
                <w:color w:val="305496"/>
                <w:sz w:val="20"/>
                <w:szCs w:val="20"/>
              </w:rPr>
            </w:pPr>
          </w:p>
        </w:tc>
      </w:tr>
      <w:tr w:rsidR="00D50FE1" w:rsidRPr="00C909F1" w14:paraId="4BB660E5" w14:textId="77777777" w:rsidTr="008C4DE7">
        <w:trPr>
          <w:trHeight w:val="283"/>
        </w:trPr>
        <w:tc>
          <w:tcPr>
            <w:tcW w:w="2961" w:type="dxa"/>
            <w:vAlign w:val="center"/>
          </w:tcPr>
          <w:p w14:paraId="75559B54" w14:textId="77777777" w:rsidR="00D50FE1" w:rsidRPr="00C909F1" w:rsidRDefault="00D50FE1" w:rsidP="007B23E7">
            <w:pPr>
              <w:pStyle w:val="ListParagraph"/>
              <w:ind w:left="0" w:hanging="11"/>
              <w:jc w:val="center"/>
              <w:rPr>
                <w:color w:val="305496"/>
                <w:sz w:val="20"/>
                <w:szCs w:val="20"/>
              </w:rPr>
            </w:pPr>
          </w:p>
        </w:tc>
        <w:tc>
          <w:tcPr>
            <w:tcW w:w="1757" w:type="dxa"/>
            <w:vAlign w:val="center"/>
          </w:tcPr>
          <w:p w14:paraId="7034CB6A" w14:textId="77777777" w:rsidR="00D50FE1" w:rsidRPr="00C909F1" w:rsidRDefault="00D50FE1" w:rsidP="007B23E7">
            <w:pPr>
              <w:pStyle w:val="ListParagraph"/>
              <w:ind w:left="0" w:hanging="11"/>
              <w:jc w:val="center"/>
              <w:rPr>
                <w:color w:val="305496"/>
                <w:sz w:val="20"/>
                <w:szCs w:val="20"/>
              </w:rPr>
            </w:pPr>
          </w:p>
        </w:tc>
        <w:tc>
          <w:tcPr>
            <w:tcW w:w="1757" w:type="dxa"/>
            <w:vAlign w:val="center"/>
          </w:tcPr>
          <w:p w14:paraId="346CA2E9" w14:textId="77777777" w:rsidR="00D50FE1" w:rsidRDefault="00D50FE1" w:rsidP="007B23E7">
            <w:pPr>
              <w:pStyle w:val="ListParagraph"/>
              <w:ind w:left="0" w:hanging="11"/>
              <w:jc w:val="center"/>
              <w:rPr>
                <w:color w:val="305496"/>
                <w:sz w:val="20"/>
                <w:szCs w:val="20"/>
              </w:rPr>
            </w:pPr>
          </w:p>
        </w:tc>
        <w:tc>
          <w:tcPr>
            <w:tcW w:w="1757" w:type="dxa"/>
            <w:vAlign w:val="center"/>
          </w:tcPr>
          <w:p w14:paraId="46B292CB" w14:textId="77777777" w:rsidR="00D50FE1" w:rsidRDefault="00D50FE1" w:rsidP="007B23E7">
            <w:pPr>
              <w:pStyle w:val="ListParagraph"/>
              <w:ind w:left="0" w:hanging="11"/>
              <w:jc w:val="center"/>
              <w:rPr>
                <w:color w:val="305496"/>
                <w:sz w:val="20"/>
                <w:szCs w:val="20"/>
              </w:rPr>
            </w:pPr>
          </w:p>
        </w:tc>
      </w:tr>
    </w:tbl>
    <w:p w14:paraId="3A216A49" w14:textId="77777777" w:rsidR="00D824E3" w:rsidRPr="000E4507" w:rsidRDefault="00D824E3" w:rsidP="007B23E7">
      <w:pPr>
        <w:spacing w:after="0"/>
        <w:ind w:hanging="11"/>
        <w:jc w:val="both"/>
        <w:rPr>
          <w:color w:val="305496"/>
          <w:sz w:val="20"/>
          <w:szCs w:val="20"/>
        </w:rPr>
      </w:pPr>
    </w:p>
    <w:p w14:paraId="77FAC4F3" w14:textId="63262823" w:rsidR="00F52F8B" w:rsidRPr="000E4507" w:rsidRDefault="00D824E3" w:rsidP="007B23E7">
      <w:pPr>
        <w:spacing w:after="0"/>
        <w:ind w:hanging="11"/>
        <w:jc w:val="both"/>
        <w:rPr>
          <w:b/>
          <w:bCs/>
          <w:color w:val="305496"/>
          <w:sz w:val="20"/>
          <w:szCs w:val="20"/>
        </w:rPr>
      </w:pPr>
      <w:r w:rsidRPr="000E4507">
        <w:rPr>
          <w:b/>
          <w:bCs/>
          <w:color w:val="305496"/>
          <w:sz w:val="20"/>
          <w:szCs w:val="20"/>
        </w:rPr>
        <w:t>Pièces à joindre obligatoirement :</w:t>
      </w:r>
    </w:p>
    <w:p w14:paraId="16A597F0" w14:textId="757956A3" w:rsidR="00D161AF" w:rsidRPr="000E4507" w:rsidRDefault="00521BB2" w:rsidP="007B23E7">
      <w:pPr>
        <w:pStyle w:val="ListParagraph"/>
        <w:numPr>
          <w:ilvl w:val="0"/>
          <w:numId w:val="25"/>
        </w:numPr>
        <w:spacing w:after="0"/>
        <w:ind w:left="0" w:hanging="11"/>
        <w:jc w:val="both"/>
        <w:rPr>
          <w:color w:val="305496"/>
          <w:sz w:val="20"/>
          <w:szCs w:val="20"/>
        </w:rPr>
      </w:pPr>
      <w:proofErr w:type="gramStart"/>
      <w:r w:rsidRPr="000E4507">
        <w:rPr>
          <w:color w:val="305496"/>
          <w:sz w:val="20"/>
          <w:szCs w:val="20"/>
        </w:rPr>
        <w:t>facture</w:t>
      </w:r>
      <w:proofErr w:type="gramEnd"/>
      <w:r w:rsidRPr="000E4507">
        <w:rPr>
          <w:color w:val="305496"/>
          <w:sz w:val="20"/>
          <w:szCs w:val="20"/>
        </w:rPr>
        <w:t xml:space="preserve">(s) </w:t>
      </w:r>
      <w:r w:rsidR="00C703F9">
        <w:rPr>
          <w:color w:val="305496"/>
          <w:sz w:val="20"/>
          <w:szCs w:val="20"/>
        </w:rPr>
        <w:t xml:space="preserve">acquittée(s) </w:t>
      </w:r>
      <w:r w:rsidRPr="000E4507">
        <w:rPr>
          <w:color w:val="305496"/>
          <w:sz w:val="20"/>
          <w:szCs w:val="20"/>
        </w:rPr>
        <w:t xml:space="preserve">relative(s) à </w:t>
      </w:r>
      <w:r w:rsidR="00C43ECD">
        <w:rPr>
          <w:color w:val="305496"/>
          <w:sz w:val="20"/>
          <w:szCs w:val="20"/>
        </w:rPr>
        <w:t>l’acquisition et l’installation</w:t>
      </w:r>
      <w:r w:rsidR="003C2FFD" w:rsidRPr="000E4507">
        <w:rPr>
          <w:color w:val="305496"/>
          <w:sz w:val="20"/>
          <w:szCs w:val="20"/>
        </w:rPr>
        <w:t xml:space="preserve"> </w:t>
      </w:r>
      <w:r w:rsidR="00485A33">
        <w:rPr>
          <w:color w:val="305496"/>
          <w:sz w:val="20"/>
          <w:szCs w:val="20"/>
        </w:rPr>
        <w:t>d’un récupérateur d’eau de pluie</w:t>
      </w:r>
      <w:r w:rsidR="003C2FFD" w:rsidRPr="000E4507">
        <w:rPr>
          <w:color w:val="305496"/>
          <w:sz w:val="20"/>
          <w:szCs w:val="20"/>
        </w:rPr>
        <w:t xml:space="preserve"> pour un montant total de :</w:t>
      </w:r>
    </w:p>
    <w:tbl>
      <w:tblPr>
        <w:tblStyle w:val="TableGrid"/>
        <w:tblW w:w="9174" w:type="dxa"/>
        <w:tblInd w:w="60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61"/>
        <w:gridCol w:w="1418"/>
        <w:gridCol w:w="1843"/>
        <w:gridCol w:w="1134"/>
        <w:gridCol w:w="1729"/>
        <w:gridCol w:w="1389"/>
      </w:tblGrid>
      <w:tr w:rsidR="00BD4EBD" w:rsidRPr="0048109A" w14:paraId="028171E1" w14:textId="77777777" w:rsidTr="0048109A">
        <w:tc>
          <w:tcPr>
            <w:tcW w:w="1661" w:type="dxa"/>
            <w:tcBorders>
              <w:top w:val="nil"/>
              <w:bottom w:val="single" w:sz="4" w:space="0" w:color="7F7F7F" w:themeColor="text1" w:themeTint="80"/>
            </w:tcBorders>
            <w:vAlign w:val="center"/>
          </w:tcPr>
          <w:p w14:paraId="290DF27D" w14:textId="0FC66649" w:rsidR="009957B7" w:rsidRPr="0048109A" w:rsidRDefault="009957B7" w:rsidP="007B23E7">
            <w:pPr>
              <w:ind w:hanging="11"/>
              <w:rPr>
                <w:color w:val="305496"/>
                <w:sz w:val="20"/>
                <w:szCs w:val="20"/>
              </w:rPr>
            </w:pPr>
            <w:r w:rsidRPr="0048109A">
              <w:rPr>
                <w:color w:val="305496"/>
                <w:sz w:val="20"/>
                <w:szCs w:val="20"/>
              </w:rPr>
              <w:t xml:space="preserve">Montant </w:t>
            </w:r>
            <w:r w:rsidR="00A73765" w:rsidRPr="0048109A">
              <w:rPr>
                <w:color w:val="305496"/>
                <w:sz w:val="20"/>
                <w:szCs w:val="20"/>
              </w:rPr>
              <w:t xml:space="preserve">total </w:t>
            </w:r>
            <w:r w:rsidRPr="0048109A">
              <w:rPr>
                <w:color w:val="305496"/>
                <w:sz w:val="20"/>
                <w:szCs w:val="20"/>
              </w:rPr>
              <w:t>HT</w:t>
            </w:r>
          </w:p>
        </w:tc>
        <w:tc>
          <w:tcPr>
            <w:tcW w:w="1418" w:type="dxa"/>
            <w:tcBorders>
              <w:top w:val="nil"/>
              <w:bottom w:val="single" w:sz="4" w:space="0" w:color="7F7F7F" w:themeColor="text1" w:themeTint="80"/>
            </w:tcBorders>
            <w:vAlign w:val="center"/>
          </w:tcPr>
          <w:p w14:paraId="171C7D27" w14:textId="77777777" w:rsidR="009957B7" w:rsidRPr="0048109A" w:rsidRDefault="009957B7" w:rsidP="007B23E7">
            <w:pPr>
              <w:ind w:hanging="11"/>
              <w:jc w:val="center"/>
              <w:rPr>
                <w:color w:val="305496"/>
                <w:sz w:val="20"/>
                <w:szCs w:val="20"/>
              </w:rPr>
            </w:pPr>
          </w:p>
        </w:tc>
        <w:tc>
          <w:tcPr>
            <w:tcW w:w="1843" w:type="dxa"/>
            <w:tcBorders>
              <w:top w:val="nil"/>
              <w:bottom w:val="single" w:sz="4" w:space="0" w:color="7F7F7F" w:themeColor="text1" w:themeTint="80"/>
            </w:tcBorders>
            <w:vAlign w:val="center"/>
          </w:tcPr>
          <w:p w14:paraId="3AFA0F8B" w14:textId="665436A4" w:rsidR="009957B7" w:rsidRPr="0048109A" w:rsidRDefault="009957B7" w:rsidP="007B23E7">
            <w:pPr>
              <w:ind w:hanging="11"/>
              <w:rPr>
                <w:color w:val="305496"/>
                <w:sz w:val="20"/>
                <w:szCs w:val="20"/>
              </w:rPr>
            </w:pPr>
            <w:r w:rsidRPr="0048109A">
              <w:rPr>
                <w:color w:val="305496"/>
                <w:sz w:val="20"/>
                <w:szCs w:val="20"/>
              </w:rPr>
              <w:t xml:space="preserve">Montant </w:t>
            </w:r>
            <w:r w:rsidR="00A73765" w:rsidRPr="0048109A">
              <w:rPr>
                <w:color w:val="305496"/>
                <w:sz w:val="20"/>
                <w:szCs w:val="20"/>
              </w:rPr>
              <w:t xml:space="preserve">total </w:t>
            </w:r>
            <w:r w:rsidRPr="0048109A">
              <w:rPr>
                <w:color w:val="305496"/>
                <w:sz w:val="20"/>
                <w:szCs w:val="20"/>
              </w:rPr>
              <w:t>TVA</w:t>
            </w:r>
          </w:p>
        </w:tc>
        <w:tc>
          <w:tcPr>
            <w:tcW w:w="1134" w:type="dxa"/>
            <w:tcBorders>
              <w:top w:val="nil"/>
              <w:bottom w:val="single" w:sz="4" w:space="0" w:color="7F7F7F" w:themeColor="text1" w:themeTint="80"/>
            </w:tcBorders>
            <w:vAlign w:val="center"/>
          </w:tcPr>
          <w:p w14:paraId="26332130" w14:textId="77777777" w:rsidR="009957B7" w:rsidRPr="0048109A" w:rsidRDefault="009957B7" w:rsidP="007B23E7">
            <w:pPr>
              <w:ind w:hanging="11"/>
              <w:jc w:val="center"/>
              <w:rPr>
                <w:color w:val="305496"/>
                <w:sz w:val="20"/>
                <w:szCs w:val="20"/>
              </w:rPr>
            </w:pPr>
          </w:p>
        </w:tc>
        <w:tc>
          <w:tcPr>
            <w:tcW w:w="1729" w:type="dxa"/>
            <w:tcBorders>
              <w:top w:val="nil"/>
              <w:bottom w:val="single" w:sz="4" w:space="0" w:color="7F7F7F" w:themeColor="text1" w:themeTint="80"/>
            </w:tcBorders>
            <w:vAlign w:val="center"/>
          </w:tcPr>
          <w:p w14:paraId="128CF22D" w14:textId="541E4278" w:rsidR="009957B7" w:rsidRPr="0048109A" w:rsidRDefault="009957B7" w:rsidP="007B23E7">
            <w:pPr>
              <w:ind w:hanging="11"/>
              <w:rPr>
                <w:color w:val="305496"/>
                <w:sz w:val="20"/>
                <w:szCs w:val="20"/>
              </w:rPr>
            </w:pPr>
            <w:r w:rsidRPr="0048109A">
              <w:rPr>
                <w:color w:val="305496"/>
                <w:sz w:val="20"/>
                <w:szCs w:val="20"/>
              </w:rPr>
              <w:t xml:space="preserve">Montant </w:t>
            </w:r>
            <w:r w:rsidR="00A73765" w:rsidRPr="0048109A">
              <w:rPr>
                <w:color w:val="305496"/>
                <w:sz w:val="20"/>
                <w:szCs w:val="20"/>
              </w:rPr>
              <w:t xml:space="preserve">total </w:t>
            </w:r>
            <w:r w:rsidRPr="0048109A">
              <w:rPr>
                <w:color w:val="305496"/>
                <w:sz w:val="20"/>
                <w:szCs w:val="20"/>
              </w:rPr>
              <w:t>TTC</w:t>
            </w:r>
          </w:p>
        </w:tc>
        <w:tc>
          <w:tcPr>
            <w:tcW w:w="1389" w:type="dxa"/>
            <w:tcBorders>
              <w:top w:val="nil"/>
              <w:bottom w:val="single" w:sz="4" w:space="0" w:color="7F7F7F" w:themeColor="text1" w:themeTint="80"/>
            </w:tcBorders>
            <w:vAlign w:val="center"/>
          </w:tcPr>
          <w:p w14:paraId="4433639E" w14:textId="77777777" w:rsidR="009957B7" w:rsidRPr="0048109A" w:rsidRDefault="009957B7" w:rsidP="007B23E7">
            <w:pPr>
              <w:ind w:hanging="11"/>
              <w:jc w:val="center"/>
              <w:rPr>
                <w:color w:val="305496"/>
                <w:sz w:val="20"/>
                <w:szCs w:val="20"/>
              </w:rPr>
            </w:pPr>
          </w:p>
        </w:tc>
      </w:tr>
    </w:tbl>
    <w:p w14:paraId="5AEBF6AB" w14:textId="0B63C47D" w:rsidR="009579EF" w:rsidRPr="000E4507" w:rsidRDefault="00CB57B0" w:rsidP="007B23E7">
      <w:pPr>
        <w:pStyle w:val="ListParagraph"/>
        <w:numPr>
          <w:ilvl w:val="0"/>
          <w:numId w:val="25"/>
        </w:numPr>
        <w:spacing w:after="0"/>
        <w:ind w:left="0" w:hanging="11"/>
        <w:rPr>
          <w:color w:val="305496"/>
          <w:sz w:val="20"/>
          <w:szCs w:val="20"/>
        </w:rPr>
      </w:pPr>
      <w:r w:rsidRPr="000E4507">
        <w:rPr>
          <w:color w:val="305496"/>
          <w:sz w:val="20"/>
          <w:szCs w:val="20"/>
        </w:rPr>
        <w:t>RIB (relevé d’identité bancaire).</w:t>
      </w:r>
    </w:p>
    <w:tbl>
      <w:tblPr>
        <w:tblStyle w:val="TableGrid"/>
        <w:tblW w:w="7371" w:type="dxa"/>
        <w:tblInd w:w="241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9"/>
        <w:gridCol w:w="3260"/>
        <w:gridCol w:w="567"/>
        <w:gridCol w:w="2835"/>
      </w:tblGrid>
      <w:tr w:rsidR="00C04665" w:rsidRPr="000E4507" w14:paraId="7BD9C7D7" w14:textId="605704A8" w:rsidTr="0097754A">
        <w:trPr>
          <w:trHeight w:val="510"/>
        </w:trPr>
        <w:tc>
          <w:tcPr>
            <w:tcW w:w="709" w:type="dxa"/>
            <w:tcBorders>
              <w:top w:val="nil"/>
              <w:bottom w:val="single" w:sz="4" w:space="0" w:color="7F7F7F" w:themeColor="text1" w:themeTint="80"/>
            </w:tcBorders>
            <w:vAlign w:val="bottom"/>
          </w:tcPr>
          <w:p w14:paraId="72E57796" w14:textId="2B9B8980" w:rsidR="00C04665" w:rsidRPr="000E4507" w:rsidRDefault="00C04665" w:rsidP="001B04FA">
            <w:pPr>
              <w:rPr>
                <w:color w:val="305496"/>
                <w:sz w:val="20"/>
                <w:szCs w:val="20"/>
              </w:rPr>
            </w:pPr>
            <w:r w:rsidRPr="000E4507">
              <w:rPr>
                <w:color w:val="305496"/>
                <w:sz w:val="20"/>
                <w:szCs w:val="20"/>
              </w:rPr>
              <w:t>Fait à</w:t>
            </w:r>
          </w:p>
        </w:tc>
        <w:tc>
          <w:tcPr>
            <w:tcW w:w="3260" w:type="dxa"/>
            <w:tcBorders>
              <w:top w:val="nil"/>
              <w:bottom w:val="single" w:sz="4" w:space="0" w:color="7F7F7F" w:themeColor="text1" w:themeTint="80"/>
            </w:tcBorders>
            <w:vAlign w:val="bottom"/>
          </w:tcPr>
          <w:p w14:paraId="4A6766A6" w14:textId="14B03C16" w:rsidR="00C04665" w:rsidRPr="000E4507" w:rsidRDefault="00C04665" w:rsidP="001B04FA">
            <w:pPr>
              <w:rPr>
                <w:color w:val="305496"/>
                <w:sz w:val="20"/>
                <w:szCs w:val="20"/>
              </w:rPr>
            </w:pPr>
          </w:p>
        </w:tc>
        <w:tc>
          <w:tcPr>
            <w:tcW w:w="567" w:type="dxa"/>
            <w:tcBorders>
              <w:top w:val="nil"/>
              <w:bottom w:val="single" w:sz="4" w:space="0" w:color="7F7F7F" w:themeColor="text1" w:themeTint="80"/>
            </w:tcBorders>
            <w:vAlign w:val="bottom"/>
          </w:tcPr>
          <w:p w14:paraId="055A903B" w14:textId="37AC3C4A" w:rsidR="00C04665" w:rsidRPr="000E4507" w:rsidRDefault="00803E57" w:rsidP="00803E57">
            <w:pPr>
              <w:rPr>
                <w:color w:val="305496"/>
                <w:sz w:val="20"/>
                <w:szCs w:val="20"/>
              </w:rPr>
            </w:pPr>
            <w:r>
              <w:rPr>
                <w:color w:val="305496"/>
                <w:sz w:val="20"/>
                <w:szCs w:val="20"/>
              </w:rPr>
              <w:t>, le</w:t>
            </w:r>
          </w:p>
        </w:tc>
        <w:tc>
          <w:tcPr>
            <w:tcW w:w="2835" w:type="dxa"/>
            <w:tcBorders>
              <w:top w:val="nil"/>
              <w:bottom w:val="single" w:sz="4" w:space="0" w:color="7F7F7F" w:themeColor="text1" w:themeTint="80"/>
            </w:tcBorders>
            <w:vAlign w:val="bottom"/>
          </w:tcPr>
          <w:p w14:paraId="7E5BC9D2" w14:textId="77777777" w:rsidR="00C04665" w:rsidRPr="000E4507" w:rsidRDefault="00C04665" w:rsidP="00803E57">
            <w:pPr>
              <w:rPr>
                <w:color w:val="305496"/>
                <w:sz w:val="20"/>
                <w:szCs w:val="20"/>
              </w:rPr>
            </w:pPr>
          </w:p>
        </w:tc>
      </w:tr>
    </w:tbl>
    <w:p w14:paraId="4C17BFD7" w14:textId="77777777" w:rsidR="008F2F2E" w:rsidRDefault="008F2F2E" w:rsidP="00481A23">
      <w:pPr>
        <w:spacing w:after="0"/>
        <w:rPr>
          <w:color w:val="305496"/>
          <w:sz w:val="24"/>
          <w:szCs w:val="24"/>
        </w:rPr>
      </w:pPr>
    </w:p>
    <w:p w14:paraId="75D795E4" w14:textId="77777777" w:rsidR="008F2F2E" w:rsidRDefault="008F2F2E" w:rsidP="00481A23">
      <w:pPr>
        <w:spacing w:after="0"/>
        <w:rPr>
          <w:color w:val="305496"/>
          <w:sz w:val="24"/>
          <w:szCs w:val="24"/>
        </w:rPr>
      </w:pPr>
    </w:p>
    <w:p w14:paraId="59C864CD" w14:textId="462789A0" w:rsidR="00D2694D" w:rsidRPr="00BD4EBD" w:rsidRDefault="00D2694D" w:rsidP="00481A23">
      <w:pPr>
        <w:spacing w:after="0"/>
        <w:rPr>
          <w:color w:val="305496"/>
          <w:sz w:val="24"/>
          <w:szCs w:val="24"/>
        </w:rPr>
      </w:pPr>
      <w:r w:rsidRPr="00BD4EBD">
        <w:rPr>
          <w:noProof/>
          <w:color w:val="305496"/>
          <w:sz w:val="24"/>
          <w:szCs w:val="24"/>
        </w:rPr>
        <w:drawing>
          <wp:anchor distT="0" distB="0" distL="114300" distR="114300" simplePos="0" relativeHeight="251658240" behindDoc="1" locked="0" layoutInCell="1" allowOverlap="1" wp14:anchorId="37AB319F" wp14:editId="6C51D972">
            <wp:simplePos x="0" y="0"/>
            <wp:positionH relativeFrom="column">
              <wp:posOffset>3649726</wp:posOffset>
            </wp:positionH>
            <wp:positionV relativeFrom="paragraph">
              <wp:posOffset>61518</wp:posOffset>
            </wp:positionV>
            <wp:extent cx="402336" cy="402336"/>
            <wp:effectExtent l="0" t="0" r="0" b="0"/>
            <wp:wrapTight wrapText="bothSides">
              <wp:wrapPolygon edited="0">
                <wp:start x="0" y="0"/>
                <wp:lineTo x="0" y="17403"/>
                <wp:lineTo x="17403" y="20474"/>
                <wp:lineTo x="20474" y="20474"/>
                <wp:lineTo x="20474" y="12284"/>
                <wp:lineTo x="2047" y="0"/>
                <wp:lineTo x="0" y="0"/>
              </wp:wrapPolygon>
            </wp:wrapTight>
            <wp:docPr id="1172767963" name="Graphique 1172767963" descr="Signatur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67963" name="Graphique 1172767963" descr="Signature contou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02336" cy="402336"/>
                    </a:xfrm>
                    <a:prstGeom prst="rect">
                      <a:avLst/>
                    </a:prstGeom>
                  </pic:spPr>
                </pic:pic>
              </a:graphicData>
            </a:graphic>
            <wp14:sizeRelH relativeFrom="page">
              <wp14:pctWidth>0</wp14:pctWidth>
            </wp14:sizeRelH>
            <wp14:sizeRelV relativeFrom="page">
              <wp14:pctHeight>0</wp14:pctHeight>
            </wp14:sizeRelV>
          </wp:anchor>
        </w:drawing>
      </w:r>
    </w:p>
    <w:p w14:paraId="436AA50B" w14:textId="5369C455" w:rsidR="00610A29" w:rsidRPr="00BD4EBD" w:rsidRDefault="00610A29" w:rsidP="00D2694D">
      <w:pPr>
        <w:spacing w:after="0"/>
        <w:rPr>
          <w:rFonts w:ascii="Arkam" w:hAnsi="Arkam"/>
          <w:color w:val="305496"/>
        </w:rPr>
      </w:pPr>
      <w:r w:rsidRPr="00BD4EBD">
        <w:rPr>
          <w:rFonts w:ascii="Arkam" w:hAnsi="Arkam"/>
          <w:color w:val="305496"/>
        </w:rPr>
        <w:t xml:space="preserve">Demande à </w:t>
      </w:r>
      <w:r w:rsidR="00845332" w:rsidRPr="00BD4EBD">
        <w:rPr>
          <w:rFonts w:ascii="Arkam" w:hAnsi="Arkam"/>
          <w:color w:val="305496"/>
        </w:rPr>
        <w:t>ADRESSER</w:t>
      </w:r>
      <w:r w:rsidRPr="00BD4EBD">
        <w:rPr>
          <w:rFonts w:ascii="Arkam" w:hAnsi="Arkam"/>
          <w:color w:val="305496"/>
        </w:rPr>
        <w:t xml:space="preserve"> à :</w:t>
      </w:r>
    </w:p>
    <w:p w14:paraId="3C28E041" w14:textId="7A75B309" w:rsidR="006459E3" w:rsidRPr="00E16222" w:rsidRDefault="00C776D8" w:rsidP="00803E57">
      <w:pPr>
        <w:pStyle w:val="NoSpacing"/>
        <w:spacing w:after="0" w:line="240" w:lineRule="auto"/>
        <w:rPr>
          <w:color w:val="305496"/>
          <w:sz w:val="22"/>
          <w:szCs w:val="22"/>
        </w:rPr>
      </w:pPr>
      <w:r w:rsidRPr="00E16222">
        <w:rPr>
          <w:color w:val="305496"/>
          <w:sz w:val="22"/>
          <w:szCs w:val="22"/>
        </w:rPr>
        <w:t>Communauté d’</w:t>
      </w:r>
      <w:r w:rsidR="009A4062" w:rsidRPr="00E16222">
        <w:rPr>
          <w:color w:val="305496"/>
          <w:sz w:val="22"/>
          <w:szCs w:val="22"/>
        </w:rPr>
        <w:t>a</w:t>
      </w:r>
      <w:r w:rsidRPr="00E16222">
        <w:rPr>
          <w:color w:val="305496"/>
          <w:sz w:val="22"/>
          <w:szCs w:val="22"/>
        </w:rPr>
        <w:t xml:space="preserve">gglomération Pays </w:t>
      </w:r>
      <w:proofErr w:type="gramStart"/>
      <w:r w:rsidRPr="00E16222">
        <w:rPr>
          <w:color w:val="305496"/>
          <w:sz w:val="22"/>
          <w:szCs w:val="22"/>
        </w:rPr>
        <w:t>Basque</w:t>
      </w:r>
      <w:proofErr w:type="gramEnd"/>
    </w:p>
    <w:p w14:paraId="01BB5B21" w14:textId="77777777" w:rsidR="008F2F2E" w:rsidRDefault="00C776D8" w:rsidP="008F2F2E">
      <w:pPr>
        <w:pStyle w:val="NoSpacing"/>
        <w:spacing w:after="0" w:line="240" w:lineRule="auto"/>
        <w:rPr>
          <w:color w:val="305496"/>
          <w:sz w:val="22"/>
          <w:szCs w:val="22"/>
        </w:rPr>
      </w:pPr>
      <w:r w:rsidRPr="00E16222">
        <w:rPr>
          <w:color w:val="305496"/>
          <w:sz w:val="22"/>
          <w:szCs w:val="22"/>
        </w:rPr>
        <w:t xml:space="preserve">Eau et </w:t>
      </w:r>
      <w:r w:rsidR="00BD486E" w:rsidRPr="00E16222">
        <w:rPr>
          <w:color w:val="305496"/>
          <w:sz w:val="22"/>
          <w:szCs w:val="22"/>
        </w:rPr>
        <w:t>A</w:t>
      </w:r>
      <w:r w:rsidRPr="00E16222">
        <w:rPr>
          <w:color w:val="305496"/>
          <w:sz w:val="22"/>
          <w:szCs w:val="22"/>
        </w:rPr>
        <w:t>ssainissement</w:t>
      </w:r>
      <w:r w:rsidR="00BD486E" w:rsidRPr="00E16222">
        <w:rPr>
          <w:color w:val="305496"/>
          <w:sz w:val="22"/>
          <w:szCs w:val="22"/>
        </w:rPr>
        <w:t xml:space="preserve">, </w:t>
      </w:r>
    </w:p>
    <w:p w14:paraId="166FF4CF" w14:textId="77777777" w:rsidR="008F2F2E" w:rsidRDefault="008F2F2E" w:rsidP="008F2F2E">
      <w:pPr>
        <w:pStyle w:val="NoSpacing"/>
        <w:spacing w:after="0" w:line="240" w:lineRule="auto"/>
        <w:rPr>
          <w:color w:val="305496"/>
          <w:sz w:val="22"/>
          <w:szCs w:val="22"/>
        </w:rPr>
      </w:pPr>
      <w:r>
        <w:rPr>
          <w:color w:val="305496"/>
          <w:sz w:val="22"/>
          <w:szCs w:val="22"/>
        </w:rPr>
        <w:t>15 avenue Foch 64185 BAYONNE CEDEX</w:t>
      </w:r>
    </w:p>
    <w:p w14:paraId="64BB8C7F" w14:textId="77777777" w:rsidR="00D549D5" w:rsidRDefault="00D549D5" w:rsidP="00803E57">
      <w:pPr>
        <w:pStyle w:val="NoSpacing"/>
        <w:spacing w:after="0" w:line="240" w:lineRule="auto"/>
        <w:rPr>
          <w:color w:val="305496"/>
          <w:sz w:val="16"/>
          <w:szCs w:val="16"/>
        </w:rPr>
      </w:pPr>
    </w:p>
    <w:p w14:paraId="520C0C5D" w14:textId="77777777" w:rsidR="008F2F2E" w:rsidRDefault="008F2F2E" w:rsidP="00803E57">
      <w:pPr>
        <w:pStyle w:val="NoSpacing"/>
        <w:spacing w:after="0" w:line="240" w:lineRule="auto"/>
        <w:rPr>
          <w:color w:val="305496"/>
          <w:sz w:val="16"/>
          <w:szCs w:val="16"/>
        </w:rPr>
      </w:pPr>
    </w:p>
    <w:p w14:paraId="1AE379B9" w14:textId="61827C10" w:rsidR="00CD70C8" w:rsidRPr="00A729C4" w:rsidRDefault="00CD70C8" w:rsidP="00803E57">
      <w:pPr>
        <w:spacing w:after="0"/>
        <w:jc w:val="both"/>
        <w:rPr>
          <w:sz w:val="10"/>
          <w:szCs w:val="10"/>
        </w:rPr>
      </w:pPr>
      <w:bookmarkStart w:id="0" w:name="_Hlk63176282"/>
      <w:r w:rsidRPr="00A729C4">
        <w:rPr>
          <w:sz w:val="10"/>
          <w:szCs w:val="10"/>
        </w:rPr>
        <w:t xml:space="preserve">« Les informations recueillies font l’objet d’un traitement informatique destiné au Service de l’Eau de la Communauté d’Agglomération Pays Basque ou à ses sous-traitants et à des fins de gestion </w:t>
      </w:r>
      <w:r w:rsidR="005C37C9" w:rsidRPr="00A729C4">
        <w:rPr>
          <w:sz w:val="10"/>
          <w:szCs w:val="10"/>
        </w:rPr>
        <w:t xml:space="preserve">de </w:t>
      </w:r>
      <w:r w:rsidR="00F50E50" w:rsidRPr="00A729C4">
        <w:rPr>
          <w:sz w:val="10"/>
          <w:szCs w:val="10"/>
        </w:rPr>
        <w:t xml:space="preserve">demande de </w:t>
      </w:r>
      <w:r w:rsidR="005C37C9" w:rsidRPr="00A729C4">
        <w:rPr>
          <w:sz w:val="10"/>
          <w:szCs w:val="10"/>
        </w:rPr>
        <w:t>subvention</w:t>
      </w:r>
      <w:r w:rsidR="00F50E50" w:rsidRPr="00A729C4">
        <w:rPr>
          <w:sz w:val="10"/>
          <w:szCs w:val="10"/>
        </w:rPr>
        <w:t xml:space="preserve"> auprès</w:t>
      </w:r>
      <w:r w:rsidR="005C37C9" w:rsidRPr="00A729C4">
        <w:rPr>
          <w:sz w:val="10"/>
          <w:szCs w:val="10"/>
        </w:rPr>
        <w:t xml:space="preserve"> </w:t>
      </w:r>
      <w:r w:rsidR="00AC6623" w:rsidRPr="00A729C4">
        <w:rPr>
          <w:sz w:val="10"/>
          <w:szCs w:val="10"/>
        </w:rPr>
        <w:t>du service de l’assainissement</w:t>
      </w:r>
      <w:r w:rsidRPr="00A729C4">
        <w:rPr>
          <w:sz w:val="10"/>
          <w:szCs w:val="10"/>
        </w:rPr>
        <w:t xml:space="preserve">. Les destinataires des informations sont les agents des services ou les sous-traitants de la Communauté Pays basque, et le cas échéant les services du Trésor Public. Vos données sont conservées pour toute la durée de votre </w:t>
      </w:r>
      <w:r w:rsidR="00F50E50" w:rsidRPr="00A729C4">
        <w:rPr>
          <w:sz w:val="10"/>
          <w:szCs w:val="10"/>
        </w:rPr>
        <w:t>demande de subvention</w:t>
      </w:r>
      <w:r w:rsidRPr="00A729C4">
        <w:rPr>
          <w:sz w:val="10"/>
          <w:szCs w:val="10"/>
        </w:rPr>
        <w:t>, augmentée du délai de prescription légale et le cas échéant des délais de recours. Conformément à la loi « informatique et libertés » du 6 janvier 1978, et au</w:t>
      </w:r>
      <w:r w:rsidR="00A729C4" w:rsidRPr="00A729C4">
        <w:rPr>
          <w:sz w:val="10"/>
          <w:szCs w:val="10"/>
        </w:rPr>
        <w:t xml:space="preserve"> </w:t>
      </w:r>
      <w:r w:rsidRPr="00A729C4">
        <w:rPr>
          <w:sz w:val="10"/>
          <w:szCs w:val="10"/>
        </w:rPr>
        <w:t xml:space="preserve">règlement général sur la protection des données (RGPD), vous disposez d’un droit d’accès, de rectification, de suppression des informations qui vous concernent. Vous pouvez également définir le sort de vos données après votre décès et la portabilité de ces dernières. L’ensemble de ces demandes doivent </w:t>
      </w:r>
      <w:bookmarkEnd w:id="0"/>
      <w:r w:rsidRPr="00A729C4">
        <w:rPr>
          <w:sz w:val="10"/>
          <w:szCs w:val="10"/>
        </w:rPr>
        <w:t xml:space="preserve">adressées à notre Délégué à la Protection des Données par voie postale à la Communauté d’Agglomération Pays basque -Délégué à la Protection des Données personnelles- 15 avenue Foch, CS 88 507 - 64 185 Bayonne Cedex ou via l’adresse électronique suivante </w:t>
      </w:r>
      <w:hyperlink r:id="rId12" w:history="1">
        <w:r w:rsidRPr="00A729C4">
          <w:rPr>
            <w:rStyle w:val="Hyperlink"/>
            <w:color w:val="auto"/>
            <w:sz w:val="10"/>
            <w:szCs w:val="10"/>
          </w:rPr>
          <w:t>rgpd@communaute-paysbasque.fr</w:t>
        </w:r>
      </w:hyperlink>
      <w:r w:rsidRPr="00A729C4">
        <w:rPr>
          <w:sz w:val="10"/>
          <w:szCs w:val="10"/>
        </w:rPr>
        <w:t xml:space="preserve">. Si vous estimez, après nous avoir contactés, que vos droits « Informatique et Libertés » ne sont pas respectés, vous pouvez adresser une réclamation à la CNIL ». </w:t>
      </w:r>
    </w:p>
    <w:sectPr w:rsidR="00CD70C8" w:rsidRPr="00A729C4" w:rsidSect="007B23E7">
      <w:headerReference w:type="even" r:id="rId13"/>
      <w:headerReference w:type="default" r:id="rId14"/>
      <w:footerReference w:type="even" r:id="rId15"/>
      <w:footerReference w:type="default" r:id="rId16"/>
      <w:headerReference w:type="first" r:id="rId17"/>
      <w:footerReference w:type="first" r:id="rId18"/>
      <w:pgSz w:w="11906" w:h="16838" w:code="9"/>
      <w:pgMar w:top="661" w:right="707" w:bottom="1008" w:left="993" w:header="709"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5C561" w14:textId="77777777" w:rsidR="00641B81" w:rsidRDefault="00641B81" w:rsidP="00650259">
      <w:pPr>
        <w:spacing w:after="0" w:line="240" w:lineRule="auto"/>
      </w:pPr>
      <w:r>
        <w:separator/>
      </w:r>
    </w:p>
  </w:endnote>
  <w:endnote w:type="continuationSeparator" w:id="0">
    <w:p w14:paraId="0ADC4C6C" w14:textId="77777777" w:rsidR="00641B81" w:rsidRDefault="00641B81" w:rsidP="00650259">
      <w:pPr>
        <w:spacing w:after="0" w:line="240" w:lineRule="auto"/>
      </w:pPr>
      <w:r>
        <w:continuationSeparator/>
      </w:r>
    </w:p>
  </w:endnote>
  <w:endnote w:type="continuationNotice" w:id="1">
    <w:p w14:paraId="1F13602E" w14:textId="77777777" w:rsidR="000E40E0" w:rsidRDefault="000E40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C20CC7-C221-422C-8E29-A6C003E66510}"/>
    <w:embedBold r:id="rId2" w:fontKey="{1870F51F-C95B-4D97-95FF-8F74EF849EE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D39EF065-CDA9-4C8F-AB0C-B902B88AFC34}"/>
    <w:embedBold r:id="rId4" w:fontKey="{5F2046E5-8FD1-42F9-9910-90A30B262E2C}"/>
    <w:embedItalic r:id="rId5" w:fontKey="{47A8A6CE-5633-477E-AEB4-C2402FC2A792}"/>
  </w:font>
  <w:font w:name="Consolas">
    <w:panose1 w:val="020B0609020204030204"/>
    <w:charset w:val="00"/>
    <w:family w:val="modern"/>
    <w:pitch w:val="fixed"/>
    <w:sig w:usb0="E00006FF" w:usb1="0000FCFF" w:usb2="00000001" w:usb3="00000000" w:csb0="0000019F" w:csb1="00000000"/>
    <w:embedRegular r:id="rId6" w:fontKey="{C30E2325-53DF-47CC-9BD2-1465C4C64FAD}"/>
  </w:font>
  <w:font w:name="Arkam">
    <w:altName w:val="Calibri"/>
    <w:panose1 w:val="00000000000000000000"/>
    <w:charset w:val="00"/>
    <w:family w:val="modern"/>
    <w:notTrueType/>
    <w:pitch w:val="variable"/>
    <w:sig w:usb0="8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AB38B" w14:textId="77777777" w:rsidR="00F309E1" w:rsidRDefault="00F30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11CBD" w14:textId="2A590797" w:rsidR="00B309F3" w:rsidRPr="00B309F3" w:rsidRDefault="00696BBD" w:rsidP="00B309F3">
    <w:pPr>
      <w:pStyle w:val="Footer"/>
      <w:jc w:val="right"/>
      <w:rPr>
        <w:color w:val="808080" w:themeColor="background1" w:themeShade="80"/>
        <w:sz w:val="14"/>
        <w:szCs w:val="14"/>
      </w:rPr>
    </w:pPr>
    <w:r>
      <w:rPr>
        <w:color w:val="808080" w:themeColor="background1" w:themeShade="80"/>
        <w:sz w:val="14"/>
        <w:szCs w:val="14"/>
      </w:rPr>
      <w:t>RECUPEP</w:t>
    </w:r>
    <w:r w:rsidR="00B309F3" w:rsidRPr="00B309F3">
      <w:rPr>
        <w:color w:val="808080" w:themeColor="background1" w:themeShade="80"/>
        <w:sz w:val="14"/>
        <w:szCs w:val="14"/>
      </w:rPr>
      <w:t>V20230703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970A8" w14:textId="77777777" w:rsidR="00F309E1" w:rsidRDefault="00F30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6EED7" w14:textId="77777777" w:rsidR="00641B81" w:rsidRDefault="00641B81" w:rsidP="00650259">
      <w:pPr>
        <w:spacing w:after="0" w:line="240" w:lineRule="auto"/>
      </w:pPr>
      <w:r>
        <w:separator/>
      </w:r>
    </w:p>
  </w:footnote>
  <w:footnote w:type="continuationSeparator" w:id="0">
    <w:p w14:paraId="6D93568D" w14:textId="77777777" w:rsidR="00641B81" w:rsidRDefault="00641B81" w:rsidP="00650259">
      <w:pPr>
        <w:spacing w:after="0" w:line="240" w:lineRule="auto"/>
      </w:pPr>
      <w:r>
        <w:continuationSeparator/>
      </w:r>
    </w:p>
  </w:footnote>
  <w:footnote w:type="continuationNotice" w:id="1">
    <w:p w14:paraId="7D4036BC" w14:textId="77777777" w:rsidR="000E40E0" w:rsidRDefault="000E40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90EF0" w14:textId="77777777" w:rsidR="00F309E1" w:rsidRDefault="00F30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2" w:type="dxa"/>
      <w:tblInd w:w="-851" w:type="dxa"/>
      <w:tblLook w:val="04A0" w:firstRow="1" w:lastRow="0" w:firstColumn="1" w:lastColumn="0" w:noHBand="0" w:noVBand="1"/>
    </w:tblPr>
    <w:tblGrid>
      <w:gridCol w:w="2976"/>
      <w:gridCol w:w="7656"/>
    </w:tblGrid>
    <w:tr w:rsidR="0090596C" w14:paraId="11D7EC53" w14:textId="77777777" w:rsidTr="00E1646E">
      <w:trPr>
        <w:trHeight w:val="1701"/>
      </w:trPr>
      <w:tc>
        <w:tcPr>
          <w:tcW w:w="2976" w:type="dxa"/>
          <w:vAlign w:val="center"/>
        </w:tcPr>
        <w:p w14:paraId="0E6F7BAB" w14:textId="193C3A0D" w:rsidR="0090596C" w:rsidRDefault="0090596C" w:rsidP="00A75E8A">
          <w:pPr>
            <w:pStyle w:val="Header"/>
            <w:ind w:left="-108"/>
          </w:pPr>
          <w:bookmarkStart w:id="1" w:name="_Hlk521325785"/>
        </w:p>
      </w:tc>
      <w:tc>
        <w:tcPr>
          <w:tcW w:w="7656" w:type="dxa"/>
          <w:vAlign w:val="center"/>
        </w:tcPr>
        <w:p w14:paraId="2CBD9D12" w14:textId="77777777" w:rsidR="00F309E1" w:rsidRDefault="00A729C4" w:rsidP="000C1DDC">
          <w:pPr>
            <w:pStyle w:val="Header"/>
            <w:ind w:left="33"/>
            <w:jc w:val="right"/>
            <w:rPr>
              <w:rFonts w:ascii="Arkam" w:hAnsi="Arkam"/>
              <w:color w:val="305496"/>
            </w:rPr>
          </w:pPr>
          <w:r>
            <w:rPr>
              <w:rFonts w:ascii="Arkam" w:hAnsi="Arkam"/>
              <w:color w:val="305496"/>
            </w:rPr>
            <w:t>D</w:t>
          </w:r>
          <w:r w:rsidR="00A75E8A" w:rsidRPr="00345CCB">
            <w:rPr>
              <w:rFonts w:ascii="Arkam" w:hAnsi="Arkam"/>
              <w:color w:val="305496"/>
            </w:rPr>
            <w:t xml:space="preserve">emande de subvention pour </w:t>
          </w:r>
          <w:r>
            <w:rPr>
              <w:rFonts w:ascii="Arkam" w:hAnsi="Arkam"/>
              <w:color w:val="305496"/>
            </w:rPr>
            <w:t>l’acquisition</w:t>
          </w:r>
          <w:r w:rsidR="00715A3A">
            <w:rPr>
              <w:rFonts w:ascii="Arkam" w:hAnsi="Arkam"/>
              <w:color w:val="305496"/>
            </w:rPr>
            <w:t xml:space="preserve"> </w:t>
          </w:r>
          <w:r>
            <w:rPr>
              <w:rFonts w:ascii="Arkam" w:hAnsi="Arkam"/>
              <w:color w:val="305496"/>
            </w:rPr>
            <w:t>d’un</w:t>
          </w:r>
          <w:r w:rsidR="00715A3A">
            <w:rPr>
              <w:rFonts w:ascii="Arkam" w:hAnsi="Arkam"/>
              <w:color w:val="305496"/>
            </w:rPr>
            <w:t xml:space="preserve"> </w:t>
          </w:r>
          <w:r>
            <w:rPr>
              <w:rFonts w:ascii="Arkam" w:hAnsi="Arkam"/>
              <w:color w:val="305496"/>
            </w:rPr>
            <w:t>r</w:t>
          </w:r>
          <w:r w:rsidR="00715A3A">
            <w:rPr>
              <w:rFonts w:ascii="Arkam" w:hAnsi="Arkam"/>
              <w:color w:val="305496"/>
            </w:rPr>
            <w:t xml:space="preserve">écupérateur </w:t>
          </w:r>
        </w:p>
        <w:p w14:paraId="65E80A16" w14:textId="3923C808" w:rsidR="0090596C" w:rsidRPr="00345CCB" w:rsidRDefault="00715A3A" w:rsidP="000C1DDC">
          <w:pPr>
            <w:pStyle w:val="Header"/>
            <w:ind w:left="33"/>
            <w:jc w:val="right"/>
            <w:rPr>
              <w:rFonts w:ascii="Arkam" w:hAnsi="Arkam"/>
              <w:color w:val="305496"/>
            </w:rPr>
          </w:pPr>
          <w:r>
            <w:rPr>
              <w:rFonts w:ascii="Arkam" w:hAnsi="Arkam"/>
              <w:color w:val="305496"/>
            </w:rPr>
            <w:t>d’eau de pluie</w:t>
          </w:r>
        </w:p>
      </w:tc>
    </w:tr>
  </w:tbl>
  <w:bookmarkEnd w:id="1"/>
  <w:p w14:paraId="2391E912" w14:textId="368BC83C" w:rsidR="00650259" w:rsidRPr="0090596C" w:rsidRDefault="00BB4DE0" w:rsidP="0090596C">
    <w:pPr>
      <w:pStyle w:val="NoSpacing"/>
      <w:spacing w:after="0"/>
      <w:rPr>
        <w:sz w:val="20"/>
      </w:rPr>
    </w:pPr>
    <w:r>
      <w:rPr>
        <w:rFonts w:ascii="Arkam" w:hAnsi="Arkam"/>
        <w:noProof/>
        <w:color w:val="155078" w:themeColor="accent1"/>
      </w:rPr>
      <w:drawing>
        <wp:anchor distT="0" distB="0" distL="114300" distR="114300" simplePos="0" relativeHeight="251658240" behindDoc="0" locked="0" layoutInCell="1" allowOverlap="1" wp14:anchorId="6BB6B0A7" wp14:editId="06A3B7FE">
          <wp:simplePos x="0" y="0"/>
          <wp:positionH relativeFrom="column">
            <wp:posOffset>-490220</wp:posOffset>
          </wp:positionH>
          <wp:positionV relativeFrom="paragraph">
            <wp:posOffset>-1459230</wp:posOffset>
          </wp:positionV>
          <wp:extent cx="1752600" cy="1470025"/>
          <wp:effectExtent l="0" t="0" r="0" b="0"/>
          <wp:wrapNone/>
          <wp:docPr id="1420261360" name="Image 142026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69199" name="Image 1498369199"/>
                  <pic:cNvPicPr/>
                </pic:nvPicPr>
                <pic:blipFill rotWithShape="1">
                  <a:blip r:embed="rId1">
                    <a:extLst>
                      <a:ext uri="{28A0092B-C50C-407E-A947-70E740481C1C}">
                        <a14:useLocalDpi xmlns:a14="http://schemas.microsoft.com/office/drawing/2010/main" val="0"/>
                      </a:ext>
                    </a:extLst>
                  </a:blip>
                  <a:srcRect b="13729"/>
                  <a:stretch/>
                </pic:blipFill>
                <pic:spPr bwMode="auto">
                  <a:xfrm>
                    <a:off x="0" y="0"/>
                    <a:ext cx="1752600" cy="147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3AE3" w14:textId="77777777" w:rsidR="00F309E1" w:rsidRDefault="00F309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1FB3587F"/>
    <w:multiLevelType w:val="hybridMultilevel"/>
    <w:tmpl w:val="8FE60C4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672796E"/>
    <w:multiLevelType w:val="hybridMultilevel"/>
    <w:tmpl w:val="6E68F8A0"/>
    <w:lvl w:ilvl="0" w:tplc="605C476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D900ECE"/>
    <w:multiLevelType w:val="hybridMultilevel"/>
    <w:tmpl w:val="66D0A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55759079">
    <w:abstractNumId w:val="13"/>
  </w:num>
  <w:num w:numId="2" w16cid:durableId="534274364">
    <w:abstractNumId w:val="9"/>
  </w:num>
  <w:num w:numId="3" w16cid:durableId="1153831823">
    <w:abstractNumId w:val="17"/>
  </w:num>
  <w:num w:numId="4" w16cid:durableId="1682465776">
    <w:abstractNumId w:val="14"/>
  </w:num>
  <w:num w:numId="5" w16cid:durableId="1813136017">
    <w:abstractNumId w:val="15"/>
  </w:num>
  <w:num w:numId="6" w16cid:durableId="1360207583">
    <w:abstractNumId w:val="22"/>
  </w:num>
  <w:num w:numId="7" w16cid:durableId="1465926271">
    <w:abstractNumId w:val="8"/>
  </w:num>
  <w:num w:numId="8" w16cid:durableId="116341082">
    <w:abstractNumId w:val="12"/>
  </w:num>
  <w:num w:numId="9" w16cid:durableId="1692025642">
    <w:abstractNumId w:val="19"/>
  </w:num>
  <w:num w:numId="10" w16cid:durableId="1990591858">
    <w:abstractNumId w:val="1"/>
  </w:num>
  <w:num w:numId="11" w16cid:durableId="1907959177">
    <w:abstractNumId w:val="6"/>
  </w:num>
  <w:num w:numId="12" w16cid:durableId="350303654">
    <w:abstractNumId w:val="0"/>
  </w:num>
  <w:num w:numId="13" w16cid:durableId="937910151">
    <w:abstractNumId w:val="2"/>
  </w:num>
  <w:num w:numId="14" w16cid:durableId="307172463">
    <w:abstractNumId w:val="11"/>
  </w:num>
  <w:num w:numId="15" w16cid:durableId="1329745290">
    <w:abstractNumId w:val="10"/>
  </w:num>
  <w:num w:numId="16" w16cid:durableId="191068236">
    <w:abstractNumId w:val="18"/>
  </w:num>
  <w:num w:numId="17" w16cid:durableId="680740190">
    <w:abstractNumId w:val="4"/>
  </w:num>
  <w:num w:numId="18" w16cid:durableId="1289975598">
    <w:abstractNumId w:val="24"/>
  </w:num>
  <w:num w:numId="19" w16cid:durableId="2103063002">
    <w:abstractNumId w:val="20"/>
  </w:num>
  <w:num w:numId="20" w16cid:durableId="1208253398">
    <w:abstractNumId w:val="16"/>
  </w:num>
  <w:num w:numId="21" w16cid:durableId="1786584404">
    <w:abstractNumId w:val="23"/>
  </w:num>
  <w:num w:numId="22" w16cid:durableId="1212229719">
    <w:abstractNumId w:val="5"/>
  </w:num>
  <w:num w:numId="23" w16cid:durableId="1347172750">
    <w:abstractNumId w:val="7"/>
  </w:num>
  <w:num w:numId="24" w16cid:durableId="1528830665">
    <w:abstractNumId w:val="3"/>
  </w:num>
  <w:num w:numId="25" w16cid:durableId="49573207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E8A"/>
    <w:rsid w:val="00002754"/>
    <w:rsid w:val="000456E1"/>
    <w:rsid w:val="00052382"/>
    <w:rsid w:val="0006568A"/>
    <w:rsid w:val="00075C34"/>
    <w:rsid w:val="00076F0F"/>
    <w:rsid w:val="00084253"/>
    <w:rsid w:val="00084D26"/>
    <w:rsid w:val="000959E6"/>
    <w:rsid w:val="000C1DDC"/>
    <w:rsid w:val="000D0A68"/>
    <w:rsid w:val="000D1F49"/>
    <w:rsid w:val="000D73BA"/>
    <w:rsid w:val="000E40E0"/>
    <w:rsid w:val="000E4507"/>
    <w:rsid w:val="000E7873"/>
    <w:rsid w:val="001040C0"/>
    <w:rsid w:val="00124B85"/>
    <w:rsid w:val="001556FC"/>
    <w:rsid w:val="00163BEF"/>
    <w:rsid w:val="001727CA"/>
    <w:rsid w:val="00190482"/>
    <w:rsid w:val="00191A3B"/>
    <w:rsid w:val="001B04FA"/>
    <w:rsid w:val="00206CB5"/>
    <w:rsid w:val="00251EA7"/>
    <w:rsid w:val="002563EF"/>
    <w:rsid w:val="00266E0F"/>
    <w:rsid w:val="0026751C"/>
    <w:rsid w:val="002928D0"/>
    <w:rsid w:val="002C56E6"/>
    <w:rsid w:val="002D1905"/>
    <w:rsid w:val="00324F12"/>
    <w:rsid w:val="00345CCB"/>
    <w:rsid w:val="00361E11"/>
    <w:rsid w:val="00366578"/>
    <w:rsid w:val="00372830"/>
    <w:rsid w:val="00373198"/>
    <w:rsid w:val="003B4744"/>
    <w:rsid w:val="003C1A2D"/>
    <w:rsid w:val="003C2FFD"/>
    <w:rsid w:val="003F0847"/>
    <w:rsid w:val="0040090B"/>
    <w:rsid w:val="00401D21"/>
    <w:rsid w:val="00407334"/>
    <w:rsid w:val="004458F8"/>
    <w:rsid w:val="00446AEC"/>
    <w:rsid w:val="00457557"/>
    <w:rsid w:val="0046302A"/>
    <w:rsid w:val="0048109A"/>
    <w:rsid w:val="00481A23"/>
    <w:rsid w:val="00485A33"/>
    <w:rsid w:val="00487D2D"/>
    <w:rsid w:val="004941FF"/>
    <w:rsid w:val="004A2491"/>
    <w:rsid w:val="004A5F71"/>
    <w:rsid w:val="004B2B90"/>
    <w:rsid w:val="004D5D62"/>
    <w:rsid w:val="005112D0"/>
    <w:rsid w:val="00521BB2"/>
    <w:rsid w:val="0053336E"/>
    <w:rsid w:val="00577E06"/>
    <w:rsid w:val="00590C78"/>
    <w:rsid w:val="005A3BF7"/>
    <w:rsid w:val="005C37C9"/>
    <w:rsid w:val="005F0E14"/>
    <w:rsid w:val="005F2035"/>
    <w:rsid w:val="005F7990"/>
    <w:rsid w:val="00610A29"/>
    <w:rsid w:val="00612B68"/>
    <w:rsid w:val="0063739C"/>
    <w:rsid w:val="00637D62"/>
    <w:rsid w:val="00641B81"/>
    <w:rsid w:val="006459E3"/>
    <w:rsid w:val="00650259"/>
    <w:rsid w:val="00696BBD"/>
    <w:rsid w:val="006C35FA"/>
    <w:rsid w:val="006C3F23"/>
    <w:rsid w:val="007138BD"/>
    <w:rsid w:val="00715A3A"/>
    <w:rsid w:val="00720A6D"/>
    <w:rsid w:val="00727E36"/>
    <w:rsid w:val="00745767"/>
    <w:rsid w:val="00765B60"/>
    <w:rsid w:val="00770F25"/>
    <w:rsid w:val="007A050A"/>
    <w:rsid w:val="007A35A8"/>
    <w:rsid w:val="007B0A85"/>
    <w:rsid w:val="007B23E7"/>
    <w:rsid w:val="007C22FE"/>
    <w:rsid w:val="007C6A52"/>
    <w:rsid w:val="007F7B5D"/>
    <w:rsid w:val="00803E57"/>
    <w:rsid w:val="0082043E"/>
    <w:rsid w:val="008238B0"/>
    <w:rsid w:val="00836129"/>
    <w:rsid w:val="00845332"/>
    <w:rsid w:val="00884CEB"/>
    <w:rsid w:val="00887393"/>
    <w:rsid w:val="008C4DE7"/>
    <w:rsid w:val="008E203A"/>
    <w:rsid w:val="008F2F2E"/>
    <w:rsid w:val="0090596C"/>
    <w:rsid w:val="0091229C"/>
    <w:rsid w:val="00912712"/>
    <w:rsid w:val="00916560"/>
    <w:rsid w:val="00940E73"/>
    <w:rsid w:val="0094182D"/>
    <w:rsid w:val="00947365"/>
    <w:rsid w:val="00957264"/>
    <w:rsid w:val="009579EF"/>
    <w:rsid w:val="009628BF"/>
    <w:rsid w:val="0097754A"/>
    <w:rsid w:val="0098597D"/>
    <w:rsid w:val="009957B7"/>
    <w:rsid w:val="009A4062"/>
    <w:rsid w:val="009F619A"/>
    <w:rsid w:val="009F6DDE"/>
    <w:rsid w:val="00A2356F"/>
    <w:rsid w:val="00A370A8"/>
    <w:rsid w:val="00A729C4"/>
    <w:rsid w:val="00A73765"/>
    <w:rsid w:val="00A75E8A"/>
    <w:rsid w:val="00A92E56"/>
    <w:rsid w:val="00A932F3"/>
    <w:rsid w:val="00AC6623"/>
    <w:rsid w:val="00AD3CA3"/>
    <w:rsid w:val="00B10205"/>
    <w:rsid w:val="00B309F3"/>
    <w:rsid w:val="00B70650"/>
    <w:rsid w:val="00BB4DE0"/>
    <w:rsid w:val="00BD4753"/>
    <w:rsid w:val="00BD486E"/>
    <w:rsid w:val="00BD4EBD"/>
    <w:rsid w:val="00BD5CB1"/>
    <w:rsid w:val="00BD6FA8"/>
    <w:rsid w:val="00BE62EE"/>
    <w:rsid w:val="00C003BA"/>
    <w:rsid w:val="00C04665"/>
    <w:rsid w:val="00C1076C"/>
    <w:rsid w:val="00C1689C"/>
    <w:rsid w:val="00C43ECD"/>
    <w:rsid w:val="00C46878"/>
    <w:rsid w:val="00C64818"/>
    <w:rsid w:val="00C67F54"/>
    <w:rsid w:val="00C703F9"/>
    <w:rsid w:val="00C776D8"/>
    <w:rsid w:val="00C909F1"/>
    <w:rsid w:val="00C91F4F"/>
    <w:rsid w:val="00CB4A51"/>
    <w:rsid w:val="00CB57B0"/>
    <w:rsid w:val="00CB7056"/>
    <w:rsid w:val="00CD444B"/>
    <w:rsid w:val="00CD4532"/>
    <w:rsid w:val="00CD47B0"/>
    <w:rsid w:val="00CD70C8"/>
    <w:rsid w:val="00CD70CE"/>
    <w:rsid w:val="00CE6104"/>
    <w:rsid w:val="00CE7918"/>
    <w:rsid w:val="00D16163"/>
    <w:rsid w:val="00D161AF"/>
    <w:rsid w:val="00D2694D"/>
    <w:rsid w:val="00D50FE1"/>
    <w:rsid w:val="00D549D5"/>
    <w:rsid w:val="00D824E3"/>
    <w:rsid w:val="00DB3FAD"/>
    <w:rsid w:val="00E139C4"/>
    <w:rsid w:val="00E16222"/>
    <w:rsid w:val="00E1646E"/>
    <w:rsid w:val="00E509DB"/>
    <w:rsid w:val="00E61972"/>
    <w:rsid w:val="00E61C09"/>
    <w:rsid w:val="00E677FE"/>
    <w:rsid w:val="00EA456C"/>
    <w:rsid w:val="00EB3B58"/>
    <w:rsid w:val="00EC7359"/>
    <w:rsid w:val="00EE3054"/>
    <w:rsid w:val="00EF4FB0"/>
    <w:rsid w:val="00F00606"/>
    <w:rsid w:val="00F01256"/>
    <w:rsid w:val="00F309E1"/>
    <w:rsid w:val="00F50E50"/>
    <w:rsid w:val="00F52451"/>
    <w:rsid w:val="00F52F8B"/>
    <w:rsid w:val="00FC7475"/>
    <w:rsid w:val="00FE4501"/>
    <w:rsid w:val="00FE78A0"/>
    <w:rsid w:val="00FF7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0CC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Tableaudelafigure">
    <w:name w:val="Tableau de la figur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ListParagraph">
    <w:name w:val="List Paragraph"/>
    <w:basedOn w:val="Normal"/>
    <w:uiPriority w:val="34"/>
    <w:semiHidden/>
    <w:qFormat/>
    <w:rsid w:val="00F52F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812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rgpd@communaute-paysbasque.f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ourcade\AppData\Roaming\Microsoft\Templates\Formulaire%20de%20collecte%20des%20coordonn&#233;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C0F1E3E522046DB9F3729A3E8D42782"/>
        <w:category>
          <w:name w:val="Général"/>
          <w:gallery w:val="placeholder"/>
        </w:category>
        <w:types>
          <w:type w:val="bbPlcHdr"/>
        </w:types>
        <w:behaviors>
          <w:behavior w:val="content"/>
        </w:behaviors>
        <w:guid w:val="{D337805D-744E-42A0-930B-E2464B1DCE66}"/>
      </w:docPartPr>
      <w:docPartBody>
        <w:p w:rsidR="00F93C42" w:rsidRDefault="002D63CB">
          <w:pPr>
            <w:pStyle w:val="CC0F1E3E522046DB9F3729A3E8D42782"/>
          </w:pPr>
          <w:r w:rsidRPr="0090596C">
            <w:rPr>
              <w:lang w:bidi="fr-FR"/>
            </w:rPr>
            <w:t>Code postal/Ville</w:t>
          </w:r>
        </w:p>
      </w:docPartBody>
    </w:docPart>
    <w:docPart>
      <w:docPartPr>
        <w:name w:val="CF77F62327D446E7A0ECFF54471A64E5"/>
        <w:category>
          <w:name w:val="Général"/>
          <w:gallery w:val="placeholder"/>
        </w:category>
        <w:types>
          <w:type w:val="bbPlcHdr"/>
        </w:types>
        <w:behaviors>
          <w:behavior w:val="content"/>
        </w:behaviors>
        <w:guid w:val="{C9AF38A5-98A1-443D-9846-DD73C0F79E24}"/>
      </w:docPartPr>
      <w:docPartBody>
        <w:p w:rsidR="00F93C42" w:rsidRDefault="002D63CB">
          <w:pPr>
            <w:pStyle w:val="CF77F62327D446E7A0ECFF54471A64E5"/>
          </w:pPr>
          <w:r w:rsidRPr="0090596C">
            <w:rPr>
              <w:lang w:bidi="fr-FR"/>
            </w:rPr>
            <w:t>Téléphone</w:t>
          </w:r>
        </w:p>
      </w:docPartBody>
    </w:docPart>
    <w:docPart>
      <w:docPartPr>
        <w:name w:val="5C486BF8CE2C41E7A18DB973AA496989"/>
        <w:category>
          <w:name w:val="Général"/>
          <w:gallery w:val="placeholder"/>
        </w:category>
        <w:types>
          <w:type w:val="bbPlcHdr"/>
        </w:types>
        <w:behaviors>
          <w:behavior w:val="content"/>
        </w:behaviors>
        <w:guid w:val="{A5BB8061-1890-4B95-B877-01AB26AAACAA}"/>
      </w:docPartPr>
      <w:docPartBody>
        <w:p w:rsidR="00F93C42" w:rsidRDefault="002D63CB">
          <w:pPr>
            <w:pStyle w:val="5C486BF8CE2C41E7A18DB973AA496989"/>
          </w:pPr>
          <w:r w:rsidRPr="0090596C">
            <w:rPr>
              <w:lang w:bidi="fr-FR"/>
            </w:rPr>
            <w:t>Téléphone 2</w:t>
          </w:r>
        </w:p>
      </w:docPartBody>
    </w:docPart>
    <w:docPart>
      <w:docPartPr>
        <w:name w:val="79DF5DB9592546B79A85B192B5B90473"/>
        <w:category>
          <w:name w:val="Général"/>
          <w:gallery w:val="placeholder"/>
        </w:category>
        <w:types>
          <w:type w:val="bbPlcHdr"/>
        </w:types>
        <w:behaviors>
          <w:behavior w:val="content"/>
        </w:behaviors>
        <w:guid w:val="{2B89D841-780E-4F0E-8100-4BF0D784F5B9}"/>
      </w:docPartPr>
      <w:docPartBody>
        <w:p w:rsidR="00F93C42" w:rsidRDefault="002D63CB" w:rsidP="002D63CB">
          <w:pPr>
            <w:pStyle w:val="79DF5DB9592546B79A85B192B5B90473"/>
          </w:pPr>
          <w:r w:rsidRPr="0090596C">
            <w:rPr>
              <w:lang w:bidi="fr-FR"/>
            </w:rPr>
            <w:t>Code postal/Ville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kam">
    <w:altName w:val="Calibri"/>
    <w:panose1 w:val="00000000000000000000"/>
    <w:charset w:val="00"/>
    <w:family w:val="modern"/>
    <w:notTrueType/>
    <w:pitch w:val="variable"/>
    <w:sig w:usb0="8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CB"/>
    <w:rsid w:val="002D63CB"/>
    <w:rsid w:val="00387855"/>
    <w:rsid w:val="006C1F67"/>
    <w:rsid w:val="007433CB"/>
    <w:rsid w:val="00AE6A29"/>
    <w:rsid w:val="00F93C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0F1E3E522046DB9F3729A3E8D42782">
    <w:name w:val="CC0F1E3E522046DB9F3729A3E8D42782"/>
  </w:style>
  <w:style w:type="paragraph" w:customStyle="1" w:styleId="CF77F62327D446E7A0ECFF54471A64E5">
    <w:name w:val="CF77F62327D446E7A0ECFF54471A64E5"/>
  </w:style>
  <w:style w:type="paragraph" w:customStyle="1" w:styleId="5C486BF8CE2C41E7A18DB973AA496989">
    <w:name w:val="5C486BF8CE2C41E7A18DB973AA496989"/>
  </w:style>
  <w:style w:type="character" w:styleId="PlaceholderText">
    <w:name w:val="Placeholder Text"/>
    <w:basedOn w:val="DefaultParagraphFont"/>
    <w:uiPriority w:val="99"/>
    <w:semiHidden/>
    <w:rsid w:val="002D63CB"/>
    <w:rPr>
      <w:color w:val="808080"/>
    </w:rPr>
  </w:style>
  <w:style w:type="paragraph" w:customStyle="1" w:styleId="79DF5DB9592546B79A85B192B5B90473">
    <w:name w:val="79DF5DB9592546B79A85B192B5B90473"/>
    <w:rsid w:val="002D63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12CCB018F58C46ACC4B8D39989DA49" ma:contentTypeVersion="5" ma:contentTypeDescription="Crée un document." ma:contentTypeScope="" ma:versionID="55a5f48ed7dc77088df65f0f8d09a667">
  <xsd:schema xmlns:xsd="http://www.w3.org/2001/XMLSchema" xmlns:xs="http://www.w3.org/2001/XMLSchema" xmlns:p="http://schemas.microsoft.com/office/2006/metadata/properties" xmlns:ns2="ea2439a7-4c9e-4b73-b310-7a7a976fce32" targetNamespace="http://schemas.microsoft.com/office/2006/metadata/properties" ma:root="true" ma:fieldsID="9145d904972a5a79410c7d09b4c08e42" ns2:_="">
    <xsd:import namespace="ea2439a7-4c9e-4b73-b310-7a7a976fce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439a7-4c9e-4b73-b310-7a7a976fc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9F6A-0363-46D2-AB53-553ADA69290A}">
  <ds:schemaRefs>
    <ds:schemaRef ds:uri="http://schemas.openxmlformats.org/package/2006/metadata/core-properties"/>
    <ds:schemaRef ds:uri="http://purl.org/dc/term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ea2439a7-4c9e-4b73-b310-7a7a976fce32"/>
  </ds:schemaRefs>
</ds:datastoreItem>
</file>

<file path=customXml/itemProps2.xml><?xml version="1.0" encoding="utf-8"?>
<ds:datastoreItem xmlns:ds="http://schemas.openxmlformats.org/officeDocument/2006/customXml" ds:itemID="{FDBAD30A-3092-48FA-982F-9A0473906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439a7-4c9e-4b73-b310-7a7a976fc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Formulaire de collecte des coordonnées.dotx</Template>
  <TotalTime>0</TotalTime>
  <Pages>1</Pages>
  <Words>386</Words>
  <Characters>2206</Characters>
  <Application>Microsoft Office Word</Application>
  <DocSecurity>4</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2587</CharactersWithSpaces>
  <SharedDoc>false</SharedDoc>
  <HLinks>
    <vt:vector size="6" baseType="variant">
      <vt:variant>
        <vt:i4>7143435</vt:i4>
      </vt:variant>
      <vt:variant>
        <vt:i4>0</vt:i4>
      </vt:variant>
      <vt:variant>
        <vt:i4>0</vt:i4>
      </vt:variant>
      <vt:variant>
        <vt:i4>5</vt:i4>
      </vt:variant>
      <vt:variant>
        <vt:lpwstr>mailto:rgpd@communaute-paysbasque.fr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2023-08-01T22:07:00Z</dcterms:created>
  <dcterms:modified xsi:type="dcterms:W3CDTF">2023-08-29T18:45:00Z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0x0101001812CCB018F58C46ACC4B8D39989DA49</vt:lpwstr>
  </property>
</Properties>
</file>